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5"/>
        <w:gridCol w:w="665"/>
        <w:gridCol w:w="665"/>
        <w:gridCol w:w="666"/>
        <w:gridCol w:w="2442"/>
        <w:gridCol w:w="2442"/>
        <w:gridCol w:w="1021"/>
        <w:gridCol w:w="1021"/>
        <w:gridCol w:w="3020"/>
        <w:gridCol w:w="547"/>
        <w:gridCol w:w="547"/>
        <w:gridCol w:w="547"/>
        <w:gridCol w:w="552"/>
      </w:tblGrid>
      <w:tr w14:paraId="726040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2" w:hRule="exact"/>
        </w:trPr>
        <w:tc>
          <w:tcPr>
            <w:tcW w:w="14800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8ED784F">
            <w:pPr>
              <w:pStyle w:val="7"/>
              <w:spacing w:before="95" w:line="240" w:lineRule="auto"/>
              <w:ind w:right="0"/>
              <w:jc w:val="center"/>
              <w:rPr>
                <w:rFonts w:ascii="Microsoft JhengHei" w:hAnsi="Microsoft JhengHei" w:eastAsia="Microsoft JhengHei" w:cs="Microsoft JhengHei"/>
                <w:sz w:val="39"/>
                <w:szCs w:val="39"/>
              </w:rPr>
            </w:pPr>
            <w:r>
              <w:rPr>
                <w:rFonts w:hint="eastAsia" w:ascii="Microsoft JhengHei" w:hAnsi="Microsoft JhengHei" w:eastAsia="Microsoft JhengHei" w:cs="Microsoft JhengHei"/>
                <w:b/>
                <w:bCs/>
                <w:sz w:val="39"/>
                <w:szCs w:val="39"/>
                <w:lang w:val="en-US" w:eastAsia="zh-CN"/>
              </w:rPr>
              <w:t>内良乡</w:t>
            </w:r>
            <w:r>
              <w:rPr>
                <w:rFonts w:ascii="Microsoft JhengHei" w:hAnsi="Microsoft JhengHei" w:eastAsia="Microsoft JhengHei" w:cs="Microsoft JhengHei"/>
                <w:b/>
                <w:bCs/>
                <w:sz w:val="39"/>
                <w:szCs w:val="39"/>
              </w:rPr>
              <w:t>政务公开标准目录</w:t>
            </w:r>
          </w:p>
        </w:tc>
      </w:tr>
      <w:tr w14:paraId="594781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exact"/>
        </w:trPr>
        <w:tc>
          <w:tcPr>
            <w:tcW w:w="66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D021DAD">
            <w:pPr>
              <w:pStyle w:val="7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</w:p>
          <w:p w14:paraId="164FC1EC">
            <w:pPr>
              <w:pStyle w:val="7"/>
              <w:spacing w:line="240" w:lineRule="auto"/>
              <w:ind w:left="103" w:right="0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序号</w:t>
            </w:r>
          </w:p>
        </w:tc>
        <w:tc>
          <w:tcPr>
            <w:tcW w:w="19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6A6E99B">
            <w:pPr>
              <w:pStyle w:val="7"/>
              <w:spacing w:before="65" w:line="240" w:lineRule="auto"/>
              <w:ind w:left="547" w:right="0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公开事项</w:t>
            </w:r>
          </w:p>
        </w:tc>
        <w:tc>
          <w:tcPr>
            <w:tcW w:w="24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302F8E8">
            <w:pPr>
              <w:pStyle w:val="7"/>
              <w:spacing w:before="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773562B">
            <w:pPr>
              <w:pStyle w:val="7"/>
              <w:spacing w:line="319" w:lineRule="exact"/>
              <w:ind w:left="766" w:right="0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公开内容</w:t>
            </w:r>
          </w:p>
          <w:p w14:paraId="2A0A1662">
            <w:pPr>
              <w:pStyle w:val="7"/>
              <w:spacing w:line="319" w:lineRule="exact"/>
              <w:ind w:left="766" w:right="0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（要素）</w:t>
            </w:r>
          </w:p>
        </w:tc>
        <w:tc>
          <w:tcPr>
            <w:tcW w:w="24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EAE8003">
            <w:pPr>
              <w:pStyle w:val="7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</w:p>
          <w:p w14:paraId="3CD9709C">
            <w:pPr>
              <w:pStyle w:val="7"/>
              <w:spacing w:line="240" w:lineRule="auto"/>
              <w:ind w:left="766" w:right="0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公开依据</w:t>
            </w:r>
          </w:p>
        </w:tc>
        <w:tc>
          <w:tcPr>
            <w:tcW w:w="10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43E59E1">
            <w:pPr>
              <w:pStyle w:val="7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</w:p>
          <w:p w14:paraId="0AA1DE1C">
            <w:pPr>
              <w:pStyle w:val="7"/>
              <w:spacing w:line="240" w:lineRule="auto"/>
              <w:ind w:left="63" w:right="0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公开时限</w:t>
            </w:r>
          </w:p>
        </w:tc>
        <w:tc>
          <w:tcPr>
            <w:tcW w:w="102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2FDE51F">
            <w:pPr>
              <w:pStyle w:val="7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</w:p>
          <w:p w14:paraId="5F7F9C96">
            <w:pPr>
              <w:pStyle w:val="7"/>
              <w:spacing w:line="240" w:lineRule="auto"/>
              <w:ind w:left="63" w:right="0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公开主体</w:t>
            </w:r>
          </w:p>
        </w:tc>
        <w:tc>
          <w:tcPr>
            <w:tcW w:w="302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48F5DCC">
            <w:pPr>
              <w:pStyle w:val="7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</w:p>
          <w:p w14:paraId="4C4E3BB7">
            <w:pPr>
              <w:pStyle w:val="7"/>
              <w:spacing w:line="240" w:lineRule="auto"/>
              <w:ind w:left="728" w:right="0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公开渠道和载体</w:t>
            </w:r>
          </w:p>
        </w:tc>
        <w:tc>
          <w:tcPr>
            <w:tcW w:w="109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621F1D0">
            <w:pPr>
              <w:pStyle w:val="7"/>
              <w:spacing w:before="65" w:line="240" w:lineRule="auto"/>
              <w:ind w:left="100" w:right="0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公开对象</w:t>
            </w:r>
          </w:p>
        </w:tc>
        <w:tc>
          <w:tcPr>
            <w:tcW w:w="10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631CD2B">
            <w:pPr>
              <w:pStyle w:val="7"/>
              <w:spacing w:before="65" w:line="240" w:lineRule="auto"/>
              <w:ind w:left="100" w:right="0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公开方式</w:t>
            </w:r>
          </w:p>
        </w:tc>
      </w:tr>
      <w:tr w14:paraId="44D50CE1">
        <w:trPr>
          <w:trHeight w:val="853" w:hRule="exact"/>
        </w:trPr>
        <w:tc>
          <w:tcPr>
            <w:tcW w:w="665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7CDC577"/>
        </w:tc>
        <w:tc>
          <w:tcPr>
            <w:tcW w:w="66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B3DE237">
            <w:pPr>
              <w:pStyle w:val="7"/>
              <w:spacing w:before="10" w:line="177" w:lineRule="auto"/>
              <w:ind w:left="103" w:right="101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一级</w:t>
            </w:r>
            <w:r>
              <w:rPr>
                <w:rFonts w:ascii="Microsoft JhengHei" w:hAnsi="Microsoft JhengHei" w:eastAsia="Microsoft JhengHei" w:cs="Microsoft JhengHei"/>
                <w:b/>
                <w:bCs/>
                <w:w w:val="102"/>
                <w:sz w:val="21"/>
                <w:szCs w:val="21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事项</w:t>
            </w:r>
          </w:p>
        </w:tc>
        <w:tc>
          <w:tcPr>
            <w:tcW w:w="66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E0C2C24">
            <w:pPr>
              <w:pStyle w:val="7"/>
              <w:spacing w:before="10" w:line="177" w:lineRule="auto"/>
              <w:ind w:left="103" w:right="101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二级</w:t>
            </w:r>
            <w:r>
              <w:rPr>
                <w:rFonts w:ascii="Microsoft JhengHei" w:hAnsi="Microsoft JhengHei" w:eastAsia="Microsoft JhengHei" w:cs="Microsoft JhengHei"/>
                <w:b/>
                <w:bCs/>
                <w:w w:val="102"/>
                <w:sz w:val="21"/>
                <w:szCs w:val="21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事项</w:t>
            </w:r>
          </w:p>
        </w:tc>
        <w:tc>
          <w:tcPr>
            <w:tcW w:w="666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56C81660">
            <w:pPr>
              <w:pStyle w:val="7"/>
              <w:spacing w:before="10" w:line="177" w:lineRule="auto"/>
              <w:ind w:left="103" w:right="101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三级</w:t>
            </w:r>
            <w:r>
              <w:rPr>
                <w:rFonts w:ascii="Microsoft JhengHei" w:hAnsi="Microsoft JhengHei" w:eastAsia="Microsoft JhengHei" w:cs="Microsoft JhengHei"/>
                <w:b/>
                <w:bCs/>
                <w:w w:val="102"/>
                <w:sz w:val="21"/>
                <w:szCs w:val="21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事项</w:t>
            </w:r>
          </w:p>
        </w:tc>
        <w:tc>
          <w:tcPr>
            <w:tcW w:w="2442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41F74428"/>
        </w:tc>
        <w:tc>
          <w:tcPr>
            <w:tcW w:w="2442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E602F3C"/>
        </w:tc>
        <w:tc>
          <w:tcPr>
            <w:tcW w:w="1021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2D10331D"/>
        </w:tc>
        <w:tc>
          <w:tcPr>
            <w:tcW w:w="1021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50F6564"/>
        </w:tc>
        <w:tc>
          <w:tcPr>
            <w:tcW w:w="302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4F6803C4"/>
        </w:tc>
        <w:tc>
          <w:tcPr>
            <w:tcW w:w="54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856CF61">
            <w:pPr>
              <w:pStyle w:val="7"/>
              <w:spacing w:before="10" w:line="177" w:lineRule="auto"/>
              <w:ind w:left="153" w:right="43" w:hanging="108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全社</w:t>
            </w:r>
            <w:r>
              <w:rPr>
                <w:rFonts w:ascii="Microsoft JhengHei" w:hAnsi="Microsoft JhengHei" w:eastAsia="Microsoft JhengHei" w:cs="Microsoft JhengHei"/>
                <w:b/>
                <w:bCs/>
                <w:w w:val="102"/>
                <w:sz w:val="21"/>
                <w:szCs w:val="21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会</w:t>
            </w:r>
          </w:p>
        </w:tc>
        <w:tc>
          <w:tcPr>
            <w:tcW w:w="54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2D17DB6">
            <w:pPr>
              <w:pStyle w:val="7"/>
              <w:spacing w:before="10" w:line="177" w:lineRule="auto"/>
              <w:ind w:left="45" w:right="43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特定</w:t>
            </w:r>
            <w:r>
              <w:rPr>
                <w:rFonts w:ascii="Microsoft JhengHei" w:hAnsi="Microsoft JhengHei" w:eastAsia="Microsoft JhengHei" w:cs="Microsoft JhengHei"/>
                <w:b/>
                <w:bCs/>
                <w:w w:val="102"/>
                <w:sz w:val="21"/>
                <w:szCs w:val="21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群体</w:t>
            </w:r>
          </w:p>
        </w:tc>
        <w:tc>
          <w:tcPr>
            <w:tcW w:w="54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26E994D">
            <w:pPr>
              <w:pStyle w:val="7"/>
              <w:spacing w:before="65" w:line="240" w:lineRule="auto"/>
              <w:ind w:left="45" w:right="0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主动</w:t>
            </w:r>
          </w:p>
        </w:tc>
        <w:tc>
          <w:tcPr>
            <w:tcW w:w="55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6BF6DFDA">
            <w:pPr>
              <w:pStyle w:val="7"/>
              <w:spacing w:before="10" w:line="177" w:lineRule="auto"/>
              <w:ind w:left="153" w:right="43" w:hanging="108"/>
              <w:jc w:val="left"/>
              <w:rPr>
                <w:rFonts w:ascii="Microsoft JhengHei" w:hAnsi="Microsoft JhengHei" w:eastAsia="Microsoft JhengHei" w:cs="Microsoft JhengHei"/>
                <w:sz w:val="21"/>
                <w:szCs w:val="21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依申</w:t>
            </w:r>
            <w:r>
              <w:rPr>
                <w:rFonts w:ascii="Microsoft JhengHei" w:hAnsi="Microsoft JhengHei" w:eastAsia="Microsoft JhengHei" w:cs="Microsoft JhengHei"/>
                <w:b/>
                <w:bCs/>
                <w:w w:val="102"/>
                <w:sz w:val="21"/>
                <w:szCs w:val="21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b/>
                <w:bCs/>
                <w:w w:val="105"/>
                <w:sz w:val="21"/>
                <w:szCs w:val="21"/>
              </w:rPr>
              <w:t>请</w:t>
            </w:r>
          </w:p>
        </w:tc>
      </w:tr>
      <w:tr w14:paraId="3E7FE36A">
        <w:trPr>
          <w:trHeight w:val="2845" w:hRule="exact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EB9A4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F0F1A3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4E4B4D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621A1D1">
            <w:pPr>
              <w:pStyle w:val="7"/>
              <w:spacing w:before="158" w:line="240" w:lineRule="auto"/>
              <w:ind w:right="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/>
                <w:w w:val="103"/>
                <w:sz w:val="19"/>
              </w:rPr>
              <w:t>1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03396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949CA6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E4E38B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230099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01EE9F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A598159">
            <w:pPr>
              <w:pStyle w:val="7"/>
              <w:spacing w:before="152" w:line="242" w:lineRule="exact"/>
              <w:ind w:left="122" w:right="120"/>
              <w:jc w:val="left"/>
              <w:rPr>
                <w:rFonts w:hint="default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政府信息公开指南</w:t>
            </w:r>
          </w:p>
          <w:p w14:paraId="2FDBB10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5C2542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163CC9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C00A23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3A948D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7F5602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6BF533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CD2EC11">
            <w:pPr>
              <w:pStyle w:val="7"/>
              <w:spacing w:before="9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</w:p>
          <w:p w14:paraId="11A66F38">
            <w:pPr>
              <w:pStyle w:val="7"/>
              <w:spacing w:line="242" w:lineRule="exact"/>
              <w:ind w:left="122" w:right="12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概况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85644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5886DD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CF6F14D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6FBCBEFB">
            <w:pPr>
              <w:pStyle w:val="7"/>
              <w:spacing w:before="152" w:line="242" w:lineRule="exact"/>
              <w:ind w:left="122" w:right="12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C1A55C"/>
        </w:tc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B665C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0D04ED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CB811A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DD1A468">
            <w:pPr>
              <w:pStyle w:val="7"/>
              <w:spacing w:before="158" w:line="240" w:lineRule="auto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乡镇简介及特色</w:t>
            </w:r>
          </w:p>
        </w:tc>
        <w:tc>
          <w:tcPr>
            <w:tcW w:w="2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9474D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891E38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F0380E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4F95EF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1FC9A8F">
            <w:pPr>
              <w:pStyle w:val="7"/>
              <w:spacing w:before="158" w:line="240" w:lineRule="auto"/>
              <w:ind w:left="29" w:right="0"/>
              <w:jc w:val="left"/>
              <w:rPr>
                <w:rFonts w:ascii="宋体" w:hAnsi="宋体" w:eastAsia="宋体" w:cs="宋体"/>
                <w:w w:val="105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</w:rPr>
              <w:t>《中华人民共和国政府信息公开条例》</w:t>
            </w:r>
          </w:p>
          <w:p w14:paraId="077F777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BAE779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7584FB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73C1E0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E4ABA6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C280CD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D5EEC8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CB69F8A">
            <w:pPr>
              <w:pStyle w:val="7"/>
              <w:spacing w:before="4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5DC15F8D">
            <w:pPr>
              <w:pStyle w:val="7"/>
              <w:spacing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394D5A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13CE6FE1">
            <w:pPr>
              <w:pStyle w:val="7"/>
              <w:spacing w:line="242" w:lineRule="exact"/>
              <w:ind w:left="101" w:right="9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自该政府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信息形成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工作日内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FBADB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641997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F511FC9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4CB746AD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B05ED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A292B1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22C1C80">
            <w:pPr>
              <w:pStyle w:val="7"/>
              <w:spacing w:before="146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167E404C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6193480E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BD35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1E18CF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8C12FA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E5A442C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B3B273"/>
        </w:tc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03BD7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FC089E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FCA0D3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BAFA51C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4359FF"/>
        </w:tc>
      </w:tr>
    </w:tbl>
    <w:tbl>
      <w:tblPr>
        <w:tblStyle w:val="3"/>
        <w:tblpPr w:leftFromText="180" w:rightFromText="180" w:vertAnchor="text" w:horzAnchor="page" w:tblpX="1084" w:tblpY="84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813"/>
        <w:gridCol w:w="659"/>
        <w:gridCol w:w="659"/>
        <w:gridCol w:w="2418"/>
        <w:gridCol w:w="2418"/>
        <w:gridCol w:w="1011"/>
        <w:gridCol w:w="1011"/>
        <w:gridCol w:w="2990"/>
        <w:gridCol w:w="542"/>
        <w:gridCol w:w="542"/>
        <w:gridCol w:w="542"/>
        <w:gridCol w:w="542"/>
      </w:tblGrid>
      <w:tr w14:paraId="3ED553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exact"/>
        </w:trPr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auto" w:sz="4" w:space="0"/>
            </w:tcBorders>
          </w:tcPr>
          <w:p w14:paraId="3175DE3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97068C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F1629E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13848F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6ADD481">
            <w:pPr>
              <w:pStyle w:val="7"/>
              <w:spacing w:before="129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eastAsia="宋体"/>
                <w:w w:val="103"/>
                <w:sz w:val="19"/>
                <w:lang w:val="en-US" w:eastAsia="zh-CN"/>
              </w:rPr>
              <w:t>2</w:t>
            </w:r>
          </w:p>
        </w:tc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A5D74C">
            <w:pPr>
              <w:pStyle w:val="7"/>
              <w:spacing w:before="152" w:line="242" w:lineRule="exact"/>
              <w:ind w:left="122" w:right="120"/>
              <w:jc w:val="left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年</w:t>
            </w:r>
          </w:p>
          <w:p w14:paraId="7A719525">
            <w:pPr>
              <w:pStyle w:val="7"/>
              <w:spacing w:before="152" w:line="242" w:lineRule="exact"/>
              <w:ind w:left="122" w:right="120"/>
              <w:jc w:val="left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度</w:t>
            </w:r>
          </w:p>
          <w:p w14:paraId="5F4753A2">
            <w:pPr>
              <w:pStyle w:val="7"/>
              <w:spacing w:before="152" w:line="242" w:lineRule="exact"/>
              <w:ind w:left="122" w:right="120"/>
              <w:jc w:val="left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报</w:t>
            </w:r>
          </w:p>
          <w:p w14:paraId="09253D52">
            <w:pPr>
              <w:pStyle w:val="7"/>
              <w:spacing w:before="152" w:line="242" w:lineRule="exact"/>
              <w:ind w:left="122" w:right="12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告</w:t>
            </w:r>
          </w:p>
        </w:tc>
        <w:tc>
          <w:tcPr>
            <w:tcW w:w="6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838C32">
            <w:pPr>
              <w:pStyle w:val="7"/>
              <w:spacing w:before="152" w:line="242" w:lineRule="exact"/>
              <w:ind w:left="122" w:right="12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政府信息公开年度报告</w:t>
            </w:r>
          </w:p>
        </w:tc>
        <w:tc>
          <w:tcPr>
            <w:tcW w:w="6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C81968"/>
        </w:tc>
        <w:tc>
          <w:tcPr>
            <w:tcW w:w="2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036F1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29E766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C07542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C863F1E">
            <w:pPr>
              <w:pStyle w:val="7"/>
              <w:spacing w:before="158" w:line="240" w:lineRule="auto"/>
              <w:ind w:left="29" w:right="0"/>
              <w:jc w:val="left"/>
              <w:rPr>
                <w:rFonts w:ascii="宋体" w:hAnsi="宋体" w:eastAsia="宋体" w:cs="宋体"/>
                <w:w w:val="105"/>
                <w:sz w:val="19"/>
                <w:szCs w:val="19"/>
              </w:rPr>
            </w:pPr>
          </w:p>
          <w:p w14:paraId="7FA2704D">
            <w:pPr>
              <w:pStyle w:val="7"/>
              <w:spacing w:before="158" w:line="240" w:lineRule="auto"/>
              <w:ind w:left="29" w:right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政府信息</w:t>
            </w:r>
          </w:p>
        </w:tc>
        <w:tc>
          <w:tcPr>
            <w:tcW w:w="2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6A3135">
            <w:pPr>
              <w:rPr>
                <w:rFonts w:ascii="宋体" w:hAnsi="宋体" w:eastAsia="宋体" w:cs="宋体"/>
                <w:w w:val="105"/>
                <w:sz w:val="19"/>
                <w:szCs w:val="19"/>
              </w:rPr>
            </w:pPr>
          </w:p>
          <w:p w14:paraId="18C72FD0">
            <w:pPr>
              <w:rPr>
                <w:rFonts w:ascii="宋体" w:hAnsi="宋体" w:eastAsia="宋体" w:cs="宋体"/>
                <w:w w:val="105"/>
                <w:sz w:val="19"/>
                <w:szCs w:val="19"/>
              </w:rPr>
            </w:pPr>
          </w:p>
          <w:p w14:paraId="7577C0CD">
            <w:pPr>
              <w:rPr>
                <w:rFonts w:ascii="宋体" w:hAnsi="宋体" w:eastAsia="宋体" w:cs="宋体"/>
                <w:w w:val="105"/>
                <w:sz w:val="19"/>
                <w:szCs w:val="19"/>
              </w:rPr>
            </w:pPr>
          </w:p>
          <w:p w14:paraId="3A39EEA9"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auto" w:sz="4" w:space="0"/>
              <w:bottom w:val="nil"/>
              <w:right w:val="single" w:color="000000" w:sz="8" w:space="0"/>
            </w:tcBorders>
          </w:tcPr>
          <w:p w14:paraId="1E7BC9B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3FF3973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2FC3F3E8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0857B4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0F2A58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AC92DA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B728D3B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7A8381BB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CBA71D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1CB95E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BC8186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B62BDA1">
            <w:pPr>
              <w:pStyle w:val="7"/>
              <w:spacing w:before="117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1DB32A31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724A7690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C9E5D0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23FC80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FFEC0A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29C603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9FE202F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33D4A53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F52AE4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64949D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AEFF1A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78B278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FC8461D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D6C9476"/>
        </w:tc>
      </w:tr>
      <w:tr w14:paraId="4FF43A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45" w:type="dxa"/>
            <w:vMerge w:val="continue"/>
            <w:tcBorders>
              <w:left w:val="single" w:color="000000" w:sz="8" w:space="0"/>
              <w:right w:val="single" w:color="auto" w:sz="4" w:space="0"/>
            </w:tcBorders>
          </w:tcPr>
          <w:p w14:paraId="4C63306C"/>
        </w:tc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 w14:paraId="47129326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0DFE529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48FD7602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CE1348E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</w:tcPr>
          <w:p w14:paraId="5979703C"/>
        </w:tc>
        <w:tc>
          <w:tcPr>
            <w:tcW w:w="1011" w:type="dxa"/>
            <w:tcBorders>
              <w:top w:val="nil"/>
              <w:left w:val="single" w:color="auto" w:sz="4" w:space="0"/>
              <w:bottom w:val="nil"/>
              <w:right w:val="single" w:color="000000" w:sz="8" w:space="0"/>
            </w:tcBorders>
          </w:tcPr>
          <w:p w14:paraId="57F27108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5F7A9B00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F96D392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8662B1A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70F8189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1AAEF56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96BE810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6E8536C"/>
        </w:tc>
      </w:tr>
      <w:tr w14:paraId="602147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exact"/>
        </w:trPr>
        <w:tc>
          <w:tcPr>
            <w:tcW w:w="64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 w14:paraId="419E7237"/>
        </w:tc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 w14:paraId="4254B244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9F99D12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A64E85A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714128E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</w:tcPr>
          <w:p w14:paraId="49A9D124"/>
        </w:tc>
        <w:tc>
          <w:tcPr>
            <w:tcW w:w="101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614DFF6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462EC83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FED7483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B7253A7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EBF6B30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064B89A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A64626D"/>
        </w:tc>
      </w:tr>
      <w:tr w14:paraId="074719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</w:trPr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5BEC68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75633F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3822B3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EE9CF30">
            <w:pPr>
              <w:pStyle w:val="7"/>
              <w:spacing w:before="158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eastAsia="宋体"/>
                <w:w w:val="103"/>
                <w:sz w:val="19"/>
                <w:lang w:val="en-US" w:eastAsia="zh-CN"/>
              </w:rPr>
              <w:t>3</w:t>
            </w:r>
          </w:p>
        </w:tc>
        <w:tc>
          <w:tcPr>
            <w:tcW w:w="813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D2B3B5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6BFA6B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C1359E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F9F1AC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B17872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442BAF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B7F7B2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C345EBA">
            <w:pPr>
              <w:pStyle w:val="7"/>
              <w:spacing w:before="152" w:line="242" w:lineRule="exact"/>
              <w:ind w:left="122" w:right="12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</w:t>
            </w:r>
          </w:p>
        </w:tc>
        <w:tc>
          <w:tcPr>
            <w:tcW w:w="659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2B8E223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6CF601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CBC6F7D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56BBADC9">
            <w:pPr>
              <w:pStyle w:val="7"/>
              <w:spacing w:line="242" w:lineRule="exact"/>
              <w:ind w:left="122" w:right="12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表彰奖励</w:t>
            </w:r>
          </w:p>
        </w:tc>
        <w:tc>
          <w:tcPr>
            <w:tcW w:w="659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A2A4AB8"/>
        </w:tc>
        <w:tc>
          <w:tcPr>
            <w:tcW w:w="2418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4A46F39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FFCE69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CABCC6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3D6AAF6">
            <w:pPr>
              <w:pStyle w:val="7"/>
              <w:spacing w:before="158" w:line="240" w:lineRule="auto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人事</w:t>
            </w: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表彰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</w:t>
            </w:r>
          </w:p>
        </w:tc>
        <w:tc>
          <w:tcPr>
            <w:tcW w:w="2418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652DF57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768999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070493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785E12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33C7D5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F57DC1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7E68523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</w:p>
          <w:p w14:paraId="1AFA10D5">
            <w:pPr>
              <w:pStyle w:val="7"/>
              <w:spacing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51F17FF3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 w14:paraId="348B6E26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C05E50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9CFC1D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EB293EC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7D56A990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9D373E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BAD84D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1045C0C">
            <w:pPr>
              <w:pStyle w:val="7"/>
              <w:spacing w:before="146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2D9DED47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6EC18312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B12D4C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F12084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EDBAE2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4DD0B47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E2DA988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609EFC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3EB0D3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3C2513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22E2941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032FDC2"/>
        </w:tc>
      </w:tr>
      <w:tr w14:paraId="4ADDDB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4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6BDAF55"/>
        </w:tc>
        <w:tc>
          <w:tcPr>
            <w:tcW w:w="81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9AF0165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FEECAFC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246A984C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B608505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28EC2A40"/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4DD49E7F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4412A338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FC5439A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9261186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5365A80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913B678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A3C473E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A6D3966"/>
        </w:tc>
      </w:tr>
      <w:tr w14:paraId="00464A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64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7B11C0A"/>
        </w:tc>
        <w:tc>
          <w:tcPr>
            <w:tcW w:w="81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C07F99E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751C30C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4F27BE0F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C2E01F9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20BBCE4"/>
        </w:tc>
        <w:tc>
          <w:tcPr>
            <w:tcW w:w="10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322285F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4AC2940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CA24DF0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D2F10E2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AD60031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C716214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C11F7A8"/>
        </w:tc>
      </w:tr>
      <w:tr w14:paraId="16B9B1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</w:trPr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A95D77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83C400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5AA6F8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36BE807">
            <w:pPr>
              <w:pStyle w:val="7"/>
              <w:spacing w:before="158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4</w:t>
            </w:r>
          </w:p>
        </w:tc>
        <w:tc>
          <w:tcPr>
            <w:tcW w:w="81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E5C16B5"/>
        </w:tc>
        <w:tc>
          <w:tcPr>
            <w:tcW w:w="659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557067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5A8A95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5B277D0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4DA961E4">
            <w:pPr>
              <w:pStyle w:val="7"/>
              <w:spacing w:line="242" w:lineRule="exact"/>
              <w:ind w:left="122" w:right="12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考录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招聘</w:t>
            </w:r>
          </w:p>
        </w:tc>
        <w:tc>
          <w:tcPr>
            <w:tcW w:w="659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5D775750"/>
        </w:tc>
        <w:tc>
          <w:tcPr>
            <w:tcW w:w="2418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67F63B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F67477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64F25C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B731254">
            <w:pPr>
              <w:pStyle w:val="7"/>
              <w:spacing w:before="158" w:line="240" w:lineRule="auto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人员招考录用等信息</w:t>
            </w:r>
          </w:p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5E1F48C9"/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44BFD5A0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 w14:paraId="1EB85F5F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AAD2DA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56ED9A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1E7582C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732D940C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4E185E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3A68A1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7222874">
            <w:pPr>
              <w:pStyle w:val="7"/>
              <w:spacing w:before="146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6443F189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15EEA298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473B91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7FE1C1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36D69D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DF9296A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79289C7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BE5B81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3D3B47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B13F36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EE75A0F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8DBE5CA"/>
        </w:tc>
      </w:tr>
      <w:tr w14:paraId="437326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4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3F8BE9A"/>
        </w:tc>
        <w:tc>
          <w:tcPr>
            <w:tcW w:w="81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283DB88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23277532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2ED9867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68A9F3D7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657C826B"/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3921DBB6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50423146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7A16765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0C3AA9B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A5466C3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4BB4AC4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6247BC3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5905C43"/>
        </w:tc>
      </w:tr>
      <w:tr w14:paraId="504123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64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E7912E3"/>
        </w:tc>
        <w:tc>
          <w:tcPr>
            <w:tcW w:w="81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5B24CC2B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48BFB164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9732BE5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3C84C98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5D3E53F"/>
        </w:tc>
        <w:tc>
          <w:tcPr>
            <w:tcW w:w="10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846DEE2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04C7AF1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191B0C5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A4B77F4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943E86E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2164039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9408DBA"/>
        </w:tc>
      </w:tr>
      <w:tr w14:paraId="566D8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</w:trPr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1C4067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3AC19C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5272F8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59BCFB4">
            <w:pPr>
              <w:pStyle w:val="7"/>
              <w:spacing w:before="158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5</w:t>
            </w:r>
          </w:p>
        </w:tc>
        <w:tc>
          <w:tcPr>
            <w:tcW w:w="813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D1B9703"/>
        </w:tc>
        <w:tc>
          <w:tcPr>
            <w:tcW w:w="659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8BE6CA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7E5ED5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8AE53B2">
            <w:pPr>
              <w:pStyle w:val="7"/>
              <w:spacing w:line="242" w:lineRule="exact"/>
              <w:ind w:left="122" w:right="12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人事任免</w:t>
            </w:r>
          </w:p>
        </w:tc>
        <w:tc>
          <w:tcPr>
            <w:tcW w:w="659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D379006"/>
        </w:tc>
        <w:tc>
          <w:tcPr>
            <w:tcW w:w="2418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42D625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462264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79E9CBD">
            <w:pPr>
              <w:pStyle w:val="7"/>
              <w:spacing w:before="3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43BFE5D9">
            <w:pPr>
              <w:pStyle w:val="7"/>
              <w:spacing w:line="245" w:lineRule="exact"/>
              <w:ind w:left="29" w:right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人事任免信息</w:t>
            </w:r>
          </w:p>
        </w:tc>
        <w:tc>
          <w:tcPr>
            <w:tcW w:w="2418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57FACEA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0D525E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6BC9DEA">
            <w:pPr>
              <w:pStyle w:val="7"/>
              <w:spacing w:before="174"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65B7E502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 w14:paraId="5D45014E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C6EB71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15DBAB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605A3AE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0CFADB67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D166CD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B24B6A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7CD4E2B">
            <w:pPr>
              <w:pStyle w:val="7"/>
              <w:spacing w:before="146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451389FC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7A459AB0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3D8631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DDEDFA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DBFF56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92744CD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8430147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8CCB54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BA0D12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A52DDC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FEA53F2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47EBFF6"/>
        </w:tc>
      </w:tr>
      <w:tr w14:paraId="0C6F14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45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E9FE8D8"/>
        </w:tc>
        <w:tc>
          <w:tcPr>
            <w:tcW w:w="81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22AAD4A5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2031F12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0854707C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48099C50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6BD15459"/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02F78652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1E9266BB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9209D2A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CD920C8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C1CF380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DFB3D52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D241DC2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D164467"/>
        </w:tc>
      </w:tr>
      <w:tr w14:paraId="6222EF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64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89E70E8"/>
        </w:tc>
        <w:tc>
          <w:tcPr>
            <w:tcW w:w="813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208F7AFF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2A3E37A5"/>
        </w:tc>
        <w:tc>
          <w:tcPr>
            <w:tcW w:w="659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29E5305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7F16D4F"/>
        </w:tc>
        <w:tc>
          <w:tcPr>
            <w:tcW w:w="2418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2D42C4B"/>
        </w:tc>
        <w:tc>
          <w:tcPr>
            <w:tcW w:w="10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04F287A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4B928EB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A8D6081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7E5D737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AF555D0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1CADF4B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624CAE6"/>
        </w:tc>
      </w:tr>
    </w:tbl>
    <w:p w14:paraId="1B0FF731"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tbl>
      <w:tblPr>
        <w:tblStyle w:val="3"/>
        <w:tblW w:w="0" w:type="auto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659"/>
        <w:gridCol w:w="659"/>
        <w:gridCol w:w="659"/>
        <w:gridCol w:w="2418"/>
        <w:gridCol w:w="2418"/>
        <w:gridCol w:w="1011"/>
        <w:gridCol w:w="1011"/>
        <w:gridCol w:w="2990"/>
        <w:gridCol w:w="542"/>
        <w:gridCol w:w="542"/>
        <w:gridCol w:w="542"/>
        <w:gridCol w:w="542"/>
      </w:tblGrid>
      <w:tr w14:paraId="6DF188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exact"/>
        </w:trPr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892C2D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E2C553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B8646D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55ABEBF">
            <w:pPr>
              <w:pStyle w:val="7"/>
              <w:spacing w:before="158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6</w:t>
            </w:r>
          </w:p>
        </w:tc>
        <w:tc>
          <w:tcPr>
            <w:tcW w:w="659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</w:tcPr>
          <w:p w14:paraId="1D39EA1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B29D9A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4FB5F96">
            <w:pPr>
              <w:pStyle w:val="7"/>
              <w:spacing w:before="5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D38F80F">
            <w:pPr>
              <w:pStyle w:val="7"/>
              <w:spacing w:line="242" w:lineRule="exact"/>
              <w:ind w:left="122" w:right="120"/>
              <w:jc w:val="both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发展规划</w:t>
            </w: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339881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473CA8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3BE83BF">
            <w:pPr>
              <w:pStyle w:val="7"/>
              <w:spacing w:line="242" w:lineRule="exact"/>
              <w:ind w:left="122" w:right="120"/>
              <w:jc w:val="left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工作</w:t>
            </w:r>
          </w:p>
          <w:p w14:paraId="6DEDD0F1">
            <w:pPr>
              <w:pStyle w:val="7"/>
              <w:spacing w:line="242" w:lineRule="exact"/>
              <w:ind w:left="122" w:right="12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计划</w:t>
            </w: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FC65910"/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43B501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46D007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67D375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322FC4F">
            <w:pPr>
              <w:pStyle w:val="7"/>
              <w:spacing w:before="158" w:line="240" w:lineRule="auto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本级政府制定的</w:t>
            </w: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工作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文件</w:t>
            </w:r>
          </w:p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27416E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ED660F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84E8C73">
            <w:pPr>
              <w:pStyle w:val="7"/>
              <w:spacing w:before="174"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32B01DB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5A0AEB42">
            <w:pPr>
              <w:pStyle w:val="7"/>
              <w:spacing w:line="242" w:lineRule="exact"/>
              <w:ind w:left="101" w:right="9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自该政府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信息形成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工作日内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61FB13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2A1D2B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A0FB40D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7B7E89B7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A01E4C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48B4F6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D5EDE67">
            <w:pPr>
              <w:pStyle w:val="7"/>
              <w:spacing w:before="146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293982A8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6C800BEF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E82425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21CA95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2B1FAE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5B51436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24B1E00"/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A41D59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F33F22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E02480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23A94A5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D7DD97B"/>
        </w:tc>
      </w:tr>
      <w:tr w14:paraId="186EA1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1" w:hRule="exact"/>
        </w:trPr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7FD247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590683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9B0179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13BBD26">
            <w:pPr>
              <w:pStyle w:val="7"/>
              <w:spacing w:before="7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3526C0A5">
            <w:pPr>
              <w:pStyle w:val="7"/>
              <w:spacing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7</w:t>
            </w:r>
          </w:p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76AA97F"/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6ADAEB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3D9072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FD17A4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AFD19AB">
            <w:pPr>
              <w:pStyle w:val="7"/>
              <w:spacing w:before="7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E68DFA7">
            <w:pPr>
              <w:pStyle w:val="7"/>
              <w:spacing w:line="242" w:lineRule="exact"/>
              <w:ind w:left="122" w:right="12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发展规划</w:t>
            </w: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0476991"/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9339B5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17384D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FEAA9DB">
            <w:pPr>
              <w:pStyle w:val="7"/>
              <w:spacing w:before="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6952C829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1.本地区发展中长期规划</w:t>
            </w:r>
          </w:p>
          <w:p w14:paraId="50A89F68">
            <w:pPr>
              <w:pStyle w:val="7"/>
              <w:spacing w:before="25" w:line="242" w:lineRule="exact"/>
              <w:ind w:left="29" w:right="201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、专项计划、阶段性行动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计划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2.年度工作计划和总结</w:t>
            </w:r>
          </w:p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90515CA">
            <w:pPr>
              <w:pStyle w:val="7"/>
              <w:spacing w:before="0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3A2E4899">
            <w:pPr>
              <w:pStyle w:val="7"/>
              <w:spacing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  <w:p w14:paraId="7C65C997">
            <w:pPr>
              <w:pStyle w:val="7"/>
              <w:spacing w:line="242" w:lineRule="exact"/>
              <w:ind w:left="29" w:right="2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《中共中央办公厅国务院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办公厅印发〈关于全面推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进政务公开工作的意见〉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的通知》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E2536B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B393A69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5BB24471">
            <w:pPr>
              <w:pStyle w:val="7"/>
              <w:spacing w:line="242" w:lineRule="exact"/>
              <w:ind w:left="101" w:right="9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自该政府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信息形成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工作日内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12E074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F54836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B90C2A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8B27E5C">
            <w:pPr>
              <w:pStyle w:val="7"/>
              <w:spacing w:before="7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8AFA1F0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B6657D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A2C644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58DE87F">
            <w:pPr>
              <w:pStyle w:val="7"/>
              <w:spacing w:before="7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</w:p>
          <w:p w14:paraId="6DEBFC7A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2AAEC696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41229CF0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7A9AAE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AACF7D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F1EF84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B50898C">
            <w:pPr>
              <w:pStyle w:val="7"/>
              <w:spacing w:before="7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6CEEE8B7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216503E"/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C83434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925ABB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33A268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6EB4D8B">
            <w:pPr>
              <w:pStyle w:val="7"/>
              <w:spacing w:before="7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3C60EB0B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6D6B977"/>
        </w:tc>
      </w:tr>
      <w:tr w14:paraId="501234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9" w:hRule="exact"/>
        </w:trPr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E45C6F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9B1250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5E521A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16CB11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A51BF2B">
            <w:pPr>
              <w:pStyle w:val="7"/>
              <w:spacing w:before="3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16C67AD2">
            <w:pPr>
              <w:pStyle w:val="7"/>
              <w:spacing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8</w:t>
            </w: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44B183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2783EA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57011D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053CE92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1C77748A">
            <w:pPr>
              <w:pStyle w:val="7"/>
              <w:spacing w:line="242" w:lineRule="exact"/>
              <w:ind w:left="122" w:right="120"/>
              <w:jc w:val="both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法规文件</w:t>
            </w: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F1D112C">
            <w:pPr>
              <w:pStyle w:val="7"/>
              <w:spacing w:line="242" w:lineRule="exact"/>
              <w:ind w:left="122" w:right="120"/>
              <w:jc w:val="both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</w:p>
          <w:p w14:paraId="1A9A0456">
            <w:pPr>
              <w:pStyle w:val="7"/>
              <w:spacing w:line="242" w:lineRule="exact"/>
              <w:ind w:left="122" w:right="120"/>
              <w:jc w:val="both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</w:p>
          <w:p w14:paraId="0FF93777">
            <w:pPr>
              <w:pStyle w:val="7"/>
              <w:spacing w:line="242" w:lineRule="exact"/>
              <w:ind w:left="122" w:right="120"/>
              <w:jc w:val="both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</w:p>
          <w:p w14:paraId="295A4658">
            <w:pPr>
              <w:pStyle w:val="7"/>
              <w:spacing w:line="242" w:lineRule="exact"/>
              <w:ind w:left="122" w:right="12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其它有关文件</w:t>
            </w: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DCB9EAD"/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DA3738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191547E">
            <w:pPr>
              <w:pStyle w:val="7"/>
              <w:spacing w:before="163" w:line="242" w:lineRule="exact"/>
              <w:ind w:left="29" w:right="201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1.涉及管理相对人切身利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益、需社会广泛知晓的重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要改革方案等重大决策，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决策前向社会公开决策草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案、决策依据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2.重大决策草案公布后征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集到的社会公众意见情况</w:t>
            </w:r>
          </w:p>
          <w:p w14:paraId="39D8A431">
            <w:pPr>
              <w:pStyle w:val="7"/>
              <w:spacing w:line="220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、采纳与否情况及理由等</w:t>
            </w:r>
          </w:p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E740B57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7CD9ED7E">
            <w:pPr>
              <w:pStyle w:val="7"/>
              <w:spacing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  <w:p w14:paraId="1DD76212">
            <w:pPr>
              <w:pStyle w:val="7"/>
              <w:spacing w:line="242" w:lineRule="exact"/>
              <w:ind w:left="29" w:right="2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《中共中央办公厅国务院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办公厅印发〈关于全面推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进政务公开工作的意见〉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的通知》</w:t>
            </w:r>
          </w:p>
          <w:p w14:paraId="7BCD8BD3">
            <w:pPr>
              <w:pStyle w:val="7"/>
              <w:spacing w:line="242" w:lineRule="exact"/>
              <w:ind w:left="29" w:right="201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《重大行政决策程序暂行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条例》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25FDD4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EF3116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51E366B">
            <w:pPr>
              <w:pStyle w:val="7"/>
              <w:spacing w:before="174" w:line="242" w:lineRule="exact"/>
              <w:ind w:left="101" w:right="9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自该政府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信息形成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工作日内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BA0CB9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B1E219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0E6FDA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99BE03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22AB414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795C21C5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D41BDF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D9292A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E9412C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BF39104">
            <w:pPr>
              <w:pStyle w:val="7"/>
              <w:spacing w:before="3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8007068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435C5C02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46B6E6C7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10FEC3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A9D21B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C0CF7E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E28220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A25501B">
            <w:pPr>
              <w:pStyle w:val="7"/>
              <w:spacing w:before="3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328CA817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BA446D1"/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51783D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400FF6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B177EF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9FD26C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255EF0F">
            <w:pPr>
              <w:pStyle w:val="7"/>
              <w:spacing w:before="3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38107B09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2B4A610"/>
        </w:tc>
      </w:tr>
    </w:tbl>
    <w:tbl>
      <w:tblPr>
        <w:tblStyle w:val="3"/>
        <w:tblpPr w:leftFromText="180" w:rightFromText="180" w:vertAnchor="text" w:horzAnchor="page" w:tblpX="1097" w:tblpY="192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659"/>
        <w:gridCol w:w="659"/>
        <w:gridCol w:w="659"/>
        <w:gridCol w:w="2418"/>
        <w:gridCol w:w="2418"/>
        <w:gridCol w:w="1011"/>
        <w:gridCol w:w="1011"/>
        <w:gridCol w:w="2990"/>
        <w:gridCol w:w="542"/>
        <w:gridCol w:w="542"/>
        <w:gridCol w:w="542"/>
        <w:gridCol w:w="542"/>
      </w:tblGrid>
      <w:tr w14:paraId="0EB0D8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</w:trPr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B8EBB1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1BD77F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213112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B26C793">
            <w:pPr>
              <w:pStyle w:val="7"/>
              <w:spacing w:before="158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eastAsia="宋体"/>
                <w:w w:val="105"/>
                <w:sz w:val="19"/>
                <w:lang w:val="en-US" w:eastAsia="zh-CN"/>
              </w:rPr>
              <w:t>9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6361B86">
            <w:pPr>
              <w:pStyle w:val="7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5C65661">
            <w:pPr>
              <w:pStyle w:val="7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59A6B65">
            <w:pPr>
              <w:pStyle w:val="7"/>
              <w:spacing w:before="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00486D80">
            <w:pPr>
              <w:pStyle w:val="7"/>
              <w:spacing w:line="242" w:lineRule="exact"/>
              <w:ind w:left="122" w:right="12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  <w:p w14:paraId="5572E52C">
            <w:pPr>
              <w:pStyle w:val="7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AC0586B">
            <w:pPr>
              <w:pStyle w:val="7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9711C0A">
            <w:pPr>
              <w:pStyle w:val="7"/>
              <w:spacing w:before="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6E2CBD07">
            <w:pPr>
              <w:pStyle w:val="7"/>
              <w:spacing w:line="242" w:lineRule="exact"/>
              <w:ind w:left="122" w:right="12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00BA3C1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4ACD1FB7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规</w:t>
            </w:r>
          </w:p>
          <w:p w14:paraId="14C1D10B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范</w:t>
            </w:r>
          </w:p>
          <w:p w14:paraId="42064350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性</w:t>
            </w:r>
          </w:p>
          <w:p w14:paraId="61A08623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文</w:t>
            </w:r>
          </w:p>
          <w:p w14:paraId="2E2E071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件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96FBD8F"/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DBDDFB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1B259FE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727F58A1">
            <w:pPr>
              <w:pStyle w:val="7"/>
              <w:spacing w:line="242" w:lineRule="exact"/>
              <w:ind w:left="29" w:right="2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发布针对涉及群众切身利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益、影响社会稳定和突发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公共事件的重点事项等信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息</w:t>
            </w:r>
          </w:p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72DED5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04ADBF3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FC43207">
            <w:pPr>
              <w:pStyle w:val="7"/>
              <w:spacing w:line="242" w:lineRule="exact"/>
              <w:ind w:left="29" w:right="2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《国务院办公厅关于在政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务公开工作中进一步做好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政务舆情回应的通知》（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国办发〔2016〕61号）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08040856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 w14:paraId="395E3FCD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602A67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C9BFEF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64526B0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759261E5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E424EF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EC5EDB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6485D4F">
            <w:pPr>
              <w:pStyle w:val="7"/>
              <w:spacing w:before="146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763DB0F5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04A1E3F5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3558A0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2397E6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91FA72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AFF4528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8DB5703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DC49F1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E1D9C7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AA034B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084F722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77EF4B9"/>
        </w:tc>
      </w:tr>
      <w:tr w14:paraId="4303A8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F4FADBF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59FE427">
            <w:pPr>
              <w:jc w:val="center"/>
            </w:pPr>
          </w:p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B5E22E0">
            <w:pPr>
              <w:jc w:val="center"/>
            </w:pPr>
          </w:p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2A0BD42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EE9BB26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66D22BE"/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43BF4D96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70F08D0B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279CF9E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C740D1D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22AFD1E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8865F5A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8BB5227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00D9EF6"/>
        </w:tc>
      </w:tr>
      <w:tr w14:paraId="35F172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exact"/>
        </w:trPr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82A6BF3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0AA294B">
            <w:pPr>
              <w:jc w:val="center"/>
            </w:pPr>
          </w:p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F5B6F88">
            <w:pPr>
              <w:jc w:val="center"/>
            </w:pPr>
          </w:p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1EFC742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319616A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3E5BA83"/>
        </w:tc>
        <w:tc>
          <w:tcPr>
            <w:tcW w:w="10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21897D6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F0E56E8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6F68001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ABC8361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51616E1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C37DF92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D6709C4"/>
        </w:tc>
      </w:tr>
      <w:tr w14:paraId="41746A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</w:trPr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CA471A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811A21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9B5988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571B373">
            <w:pPr>
              <w:pStyle w:val="7"/>
              <w:spacing w:before="158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/>
                <w:w w:val="105"/>
                <w:sz w:val="19"/>
              </w:rPr>
              <w:t>1</w:t>
            </w:r>
            <w:r>
              <w:rPr>
                <w:rFonts w:hint="eastAsia" w:ascii="宋体" w:eastAsia="宋体"/>
                <w:w w:val="105"/>
                <w:sz w:val="19"/>
                <w:lang w:val="en-US" w:eastAsia="zh-CN"/>
              </w:rPr>
              <w:t>0</w:t>
            </w:r>
          </w:p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F83D1A8">
            <w:pPr>
              <w:pStyle w:val="7"/>
              <w:spacing w:line="242" w:lineRule="exact"/>
              <w:ind w:left="122" w:right="12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AD4217B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2415BC74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7520E4BE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法</w:t>
            </w:r>
          </w:p>
          <w:p w14:paraId="44DF4636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规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5B9735C"/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F03B2A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3D63F30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</w:p>
          <w:p w14:paraId="6A9ECAB2">
            <w:pPr>
              <w:pStyle w:val="7"/>
              <w:spacing w:before="3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299F5085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1.国家法律法规</w:t>
            </w:r>
          </w:p>
          <w:p w14:paraId="5FD0435F">
            <w:pPr>
              <w:pStyle w:val="7"/>
              <w:spacing w:before="25" w:line="242" w:lineRule="exact"/>
              <w:ind w:left="29" w:right="201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2.省市区法律法规</w:t>
            </w:r>
          </w:p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31AD8B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6A75EA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BB2858D">
            <w:pPr>
              <w:pStyle w:val="7"/>
              <w:spacing w:before="174"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75E3E235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 w14:paraId="2325F5EA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726DB3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CEF4EF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76616AC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47AB0E6A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DE0C29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FE4134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BDA2F66">
            <w:pPr>
              <w:pStyle w:val="7"/>
              <w:spacing w:before="146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72A44970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0DCAE7C9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4B5A69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55AE65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E7E886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F504FCB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35A494D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E5A186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0EA20F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42B45A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B08055B">
            <w:pPr>
              <w:pStyle w:val="7"/>
              <w:spacing w:before="158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5D1B99F"/>
        </w:tc>
      </w:tr>
      <w:tr w14:paraId="507786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D192532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B24C108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2A602D6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6E3770D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1B982E3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42072B6"/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35F779C4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477CA403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2A53CD1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E598984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65A0E94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A414E54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166C95D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5FDA3E2"/>
        </w:tc>
      </w:tr>
      <w:tr w14:paraId="717457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exact"/>
        </w:trPr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F0EE69F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AB5C098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518EE45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F3C9731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E60D74C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E8F2D6C"/>
        </w:tc>
        <w:tc>
          <w:tcPr>
            <w:tcW w:w="10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B5BCAF5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C28843A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16866B0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AB8A552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0CCA555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F11C034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DCB95BB"/>
        </w:tc>
      </w:tr>
      <w:tr w14:paraId="41FD5D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</w:trPr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EE7E03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377E1B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5E625B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3FD43D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6B298E0">
            <w:pPr>
              <w:pStyle w:val="7"/>
              <w:spacing w:before="129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/>
                <w:w w:val="105"/>
                <w:sz w:val="19"/>
              </w:rPr>
              <w:t>1</w:t>
            </w:r>
            <w:r>
              <w:rPr>
                <w:rFonts w:hint="eastAsia" w:ascii="宋体" w:eastAsia="宋体"/>
                <w:w w:val="105"/>
                <w:sz w:val="19"/>
                <w:lang w:val="en-US" w:eastAsia="zh-CN"/>
              </w:rPr>
              <w:t>1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BA6D6B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9E3F7C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D109D4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F9CB27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C29DAB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81DAF9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8271F8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019593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DBB3C8C">
            <w:pPr>
              <w:pStyle w:val="7"/>
              <w:spacing w:before="146" w:line="242" w:lineRule="exact"/>
              <w:ind w:left="122" w:right="120"/>
              <w:jc w:val="both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公共服务</w:t>
            </w:r>
          </w:p>
          <w:p w14:paraId="7BD6179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498C75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0A0E67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46C6377">
            <w:pPr>
              <w:pStyle w:val="7"/>
              <w:spacing w:before="146" w:line="242" w:lineRule="exact"/>
              <w:ind w:left="122" w:right="12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396427A">
            <w:pPr>
              <w:pStyle w:val="7"/>
              <w:spacing w:before="146" w:line="242" w:lineRule="exact"/>
              <w:ind w:left="122" w:right="12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涉外服务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F482855"/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39DF70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3A5998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2531B3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9CAC84D">
            <w:pPr>
              <w:pStyle w:val="7"/>
              <w:spacing w:before="25" w:line="242" w:lineRule="exact"/>
              <w:ind w:left="29" w:right="201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涉及出国、境等对外服务</w:t>
            </w:r>
          </w:p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454971F1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0ADE06D0">
            <w:pPr>
              <w:pStyle w:val="7"/>
              <w:spacing w:line="240" w:lineRule="auto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B0719E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09995A7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760EB710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A356C4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EC4202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204A6B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0AC93BB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4CC76FED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2B897B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C2468D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AE7592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B8B7250">
            <w:pPr>
              <w:pStyle w:val="7"/>
              <w:spacing w:before="117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09D08FF3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45826740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5E9A4D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012A0C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32C1E4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6306FA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067466A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B710E67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828CDB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C204D3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93F058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67A44C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D40A1B7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8C6D632"/>
        </w:tc>
      </w:tr>
      <w:tr w14:paraId="72E13D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4E69BE6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9ECFCB5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93B48F8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D86A765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CE81B29"/>
        </w:tc>
        <w:tc>
          <w:tcPr>
            <w:tcW w:w="241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28AE7CD9">
            <w:pPr>
              <w:pStyle w:val="7"/>
              <w:spacing w:line="218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息公开条例》（国令第711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nil"/>
              <w:right w:val="single" w:color="000000" w:sz="8" w:space="0"/>
            </w:tcBorders>
          </w:tcPr>
          <w:p w14:paraId="5675C9C0"/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F6F412A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B04FE63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11975C7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9F53003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592B808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125C3AE"/>
        </w:tc>
      </w:tr>
      <w:tr w14:paraId="329AB6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56285DB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236D61A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0232764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1F97674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B0B0FC8"/>
        </w:tc>
        <w:tc>
          <w:tcPr>
            <w:tcW w:w="241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16BA6B1C">
            <w:pPr>
              <w:pStyle w:val="7"/>
              <w:spacing w:line="215" w:lineRule="exact"/>
              <w:ind w:left="29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  <w:p w14:paraId="528D9BA7">
            <w:pPr>
              <w:pStyle w:val="7"/>
              <w:spacing w:before="25" w:line="242" w:lineRule="exact"/>
              <w:ind w:left="29" w:right="2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《国务院办公厅关于做好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全国人大代表建议和全国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政协委员提案办理结果公</w:t>
            </w:r>
          </w:p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6FCF1EF8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0F83D6BE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999E657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E4E5B4F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8D7B003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97BE88B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001F2DA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7BD5E1F"/>
        </w:tc>
      </w:tr>
      <w:tr w14:paraId="13E509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84C34AC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D0A256B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D6AC58B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33F8ACE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22DFD59"/>
        </w:tc>
        <w:tc>
          <w:tcPr>
            <w:tcW w:w="241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52E1043D">
            <w:pPr>
              <w:pStyle w:val="7"/>
              <w:spacing w:line="218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开工作的通知》（国办发</w:t>
            </w:r>
          </w:p>
        </w:tc>
        <w:tc>
          <w:tcPr>
            <w:tcW w:w="1011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</w:tcPr>
          <w:p w14:paraId="38176525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591D6D7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E14992D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C97FE2E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E0525B2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A285100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7A4062C"/>
        </w:tc>
      </w:tr>
      <w:tr w14:paraId="1EB1F8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exact"/>
        </w:trPr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4FFEF29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755A4D1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8114833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C394C47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CDA7EC1"/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CA4D720">
            <w:pPr>
              <w:pStyle w:val="7"/>
              <w:spacing w:line="218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〔2014〕46号）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925CDF0"/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4E4615F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5D53D51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DCFD96E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74A863A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98E1DFB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749A9F6"/>
        </w:tc>
      </w:tr>
      <w:tr w14:paraId="1B0D4A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exact"/>
        </w:trPr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964237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B37D30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AF2041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59FC21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B5D72C0">
            <w:pPr>
              <w:pStyle w:val="7"/>
              <w:spacing w:before="129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/>
                <w:w w:val="105"/>
                <w:sz w:val="19"/>
              </w:rPr>
              <w:t>1</w:t>
            </w:r>
            <w:r>
              <w:rPr>
                <w:rFonts w:hint="eastAsia" w:ascii="宋体" w:eastAsia="宋体"/>
                <w:w w:val="105"/>
                <w:sz w:val="19"/>
                <w:lang w:val="en-US" w:eastAsia="zh-CN"/>
              </w:rPr>
              <w:t>2</w:t>
            </w:r>
          </w:p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4216C99">
            <w:pPr>
              <w:pStyle w:val="7"/>
              <w:spacing w:before="146" w:line="242" w:lineRule="exact"/>
              <w:ind w:left="122" w:right="12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3D6E6A9">
            <w:pPr>
              <w:pStyle w:val="7"/>
              <w:spacing w:before="146" w:line="242" w:lineRule="exact"/>
              <w:ind w:left="122" w:right="12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面向企业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B378919"/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C9C9BF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D0AFBC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5FBB4B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EC941A6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2EF70999">
            <w:pPr>
              <w:pStyle w:val="7"/>
              <w:spacing w:line="242" w:lineRule="exact"/>
              <w:ind w:left="29" w:right="201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行政处罚、强制的依据、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条件、程序以及本级行政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机关认为具有一定社会影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响的行政处罚决定</w:t>
            </w:r>
          </w:p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7AA1AE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329EDF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358876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501EB6E">
            <w:pPr>
              <w:pStyle w:val="7"/>
              <w:spacing w:before="146"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0F3A110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14397B7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434F6D7B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2DBB14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C518C4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96210F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49FCEF9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36E69EA4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E32D1F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D12ACC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95B14E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425440F">
            <w:pPr>
              <w:pStyle w:val="7"/>
              <w:spacing w:before="117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1F8BE350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7F638C9E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1BC044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EE3961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B030E9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7DC0A8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FF89D4F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68DAB49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D8224E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1F5AB0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B9FD7B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2B4E11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DDAD52B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C375448"/>
        </w:tc>
      </w:tr>
      <w:tr w14:paraId="57D607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7C6A5A8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257ED2F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76BC971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B35D274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CB99FF1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FF7B61C"/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684F54FA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02813948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54EE867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5292B23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7BC78A0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D1AB9DE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1F58FF0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70BBB23"/>
        </w:tc>
      </w:tr>
      <w:tr w14:paraId="2B9B07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exact"/>
        </w:trPr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9C5AC7F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25CF507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7DC802C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84790C7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5CC36EB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4993774"/>
        </w:tc>
        <w:tc>
          <w:tcPr>
            <w:tcW w:w="10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B405656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344DC57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8F53417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E4E7A53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4065E5B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A19FFD4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52AF9E8"/>
        </w:tc>
      </w:tr>
    </w:tbl>
    <w:tbl>
      <w:tblPr>
        <w:tblStyle w:val="3"/>
        <w:tblW w:w="0" w:type="auto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659"/>
        <w:gridCol w:w="659"/>
        <w:gridCol w:w="659"/>
        <w:gridCol w:w="2418"/>
        <w:gridCol w:w="2418"/>
        <w:gridCol w:w="1011"/>
        <w:gridCol w:w="1011"/>
        <w:gridCol w:w="2990"/>
        <w:gridCol w:w="542"/>
        <w:gridCol w:w="542"/>
        <w:gridCol w:w="542"/>
        <w:gridCol w:w="542"/>
      </w:tblGrid>
      <w:tr w14:paraId="3FBBCE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6" w:hRule="exact"/>
        </w:trPr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CDAE4A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990AA6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F61E94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ED4F64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D197FBD">
            <w:pPr>
              <w:pStyle w:val="7"/>
              <w:spacing w:before="129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/>
                <w:w w:val="105"/>
                <w:sz w:val="19"/>
              </w:rPr>
              <w:t>1</w:t>
            </w:r>
            <w:r>
              <w:rPr>
                <w:rFonts w:hint="eastAsia" w:ascii="宋体" w:eastAsia="宋体"/>
                <w:w w:val="105"/>
                <w:sz w:val="19"/>
                <w:lang w:val="en-US" w:eastAsia="zh-CN"/>
              </w:rPr>
              <w:t>3</w:t>
            </w: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C208F4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FC6250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394D30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B2FF9FB">
            <w:pPr>
              <w:pStyle w:val="7"/>
              <w:spacing w:line="242" w:lineRule="exact"/>
              <w:ind w:left="122" w:right="12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0AEC5CB">
            <w:pPr>
              <w:pStyle w:val="7"/>
              <w:spacing w:before="146" w:line="242" w:lineRule="exact"/>
              <w:ind w:left="122" w:right="12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面向公民</w:t>
            </w: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E0B5C1B"/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4CA351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3B9635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D75AE8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49F3504">
            <w:pPr>
              <w:pStyle w:val="7"/>
              <w:spacing w:line="220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公共服务事项办事指南</w:t>
            </w:r>
          </w:p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1BAF79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127F63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B8741D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C301A75">
            <w:pPr>
              <w:pStyle w:val="7"/>
              <w:spacing w:line="242" w:lineRule="exact"/>
              <w:ind w:left="29" w:right="2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《国务院办公厅关于简化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优化公共服务流程方便基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层群众办事创业的通知》</w:t>
            </w:r>
          </w:p>
          <w:p w14:paraId="53506A79">
            <w:pPr>
              <w:pStyle w:val="7"/>
              <w:spacing w:before="146"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（国办发〔2015〕86号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55442E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D8B83EB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 w14:paraId="6289C43B">
            <w:pPr>
              <w:pStyle w:val="7"/>
              <w:spacing w:line="242" w:lineRule="exact"/>
              <w:ind w:left="101" w:right="9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自该政府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信息形成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工作日内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22FBDE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C27569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EB8D97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F95D7A4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2D42664D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364AEC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263038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F77395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DC8AB7D">
            <w:pPr>
              <w:pStyle w:val="7"/>
              <w:spacing w:before="117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0ECCF949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51A23520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616478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52D094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AC0092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72AAC7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B0CDE4D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030B047"/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257253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52DA26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312BAC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F1D5BD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80C8003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08F2170"/>
        </w:tc>
      </w:tr>
      <w:tr w14:paraId="48C26F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6" w:hRule="exact"/>
        </w:trPr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4DAF91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E9A1DB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5639DD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23C988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A4CFBA1">
            <w:pPr>
              <w:pStyle w:val="7"/>
              <w:spacing w:before="129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/>
                <w:w w:val="105"/>
                <w:sz w:val="19"/>
              </w:rPr>
              <w:t>1</w:t>
            </w:r>
            <w:r>
              <w:rPr>
                <w:rFonts w:hint="eastAsia" w:ascii="宋体" w:eastAsia="宋体"/>
                <w:w w:val="105"/>
                <w:sz w:val="19"/>
                <w:lang w:val="en-US" w:eastAsia="zh-CN"/>
              </w:rPr>
              <w:t>4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BE7EDB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2EF927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F7A099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1909F8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8410AD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7351F2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1DD532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48ECE3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0DCF35C">
            <w:pPr>
              <w:pStyle w:val="7"/>
              <w:spacing w:before="3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038FB355">
            <w:pPr>
              <w:pStyle w:val="7"/>
              <w:spacing w:line="242" w:lineRule="exact"/>
              <w:ind w:left="122" w:right="12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行政执法</w:t>
            </w: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8188A5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D381B7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E551A7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9A3D3AC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1D3A0B8C">
            <w:pPr>
              <w:pStyle w:val="7"/>
              <w:spacing w:line="242" w:lineRule="exact"/>
              <w:ind w:left="122" w:right="12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执法动态</w:t>
            </w: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2BBA377"/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CF30A2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7975C6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6294464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</w:p>
          <w:p w14:paraId="30F6A482">
            <w:pPr>
              <w:pStyle w:val="7"/>
              <w:spacing w:line="242" w:lineRule="exact"/>
              <w:ind w:left="29" w:right="201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执法的具体情况</w:t>
            </w:r>
          </w:p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3275E0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87B7BF9">
            <w:pPr>
              <w:pStyle w:val="7"/>
              <w:spacing w:before="122"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  <w:p w14:paraId="737323E4">
            <w:pPr>
              <w:pStyle w:val="7"/>
              <w:spacing w:line="242" w:lineRule="exact"/>
              <w:ind w:left="29" w:right="201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4CB3A6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B1D9549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 w14:paraId="14C56071">
            <w:pPr>
              <w:pStyle w:val="7"/>
              <w:spacing w:line="242" w:lineRule="exact"/>
              <w:ind w:left="101" w:right="9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自该政府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信息形成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工作日内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9462B3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ADA253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BDD8C9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DD9BE86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6A3BA1DD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385053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2EE744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9E7218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0AD911A">
            <w:pPr>
              <w:pStyle w:val="7"/>
              <w:spacing w:before="117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60765D10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747DFAA3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91C605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A79986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33469B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14302E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7EA9F8F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897B083"/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BE30D3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2711B8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8A1FBF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5DFC8E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E813A6A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99C7A05"/>
        </w:tc>
      </w:tr>
      <w:tr w14:paraId="31C932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exact"/>
        </w:trPr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B24051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1AA0E9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0C37EA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2278BF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FBDBC26">
            <w:pPr>
              <w:pStyle w:val="7"/>
              <w:spacing w:before="129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/>
                <w:w w:val="105"/>
                <w:sz w:val="19"/>
              </w:rPr>
              <w:t>1</w:t>
            </w:r>
            <w:r>
              <w:rPr>
                <w:rFonts w:hint="eastAsia" w:ascii="宋体" w:eastAsia="宋体"/>
                <w:w w:val="105"/>
                <w:sz w:val="19"/>
                <w:lang w:val="en-US" w:eastAsia="zh-CN"/>
              </w:rPr>
              <w:t>5</w:t>
            </w:r>
          </w:p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15D9C76"/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3DB2AF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4EFB45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3F6260A">
            <w:pPr>
              <w:pStyle w:val="7"/>
              <w:spacing w:before="134" w:line="242" w:lineRule="exact"/>
              <w:ind w:left="122" w:right="12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执法依据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况</w:t>
            </w: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401E89F"/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F728EF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5F3773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18D43D8">
            <w:pPr>
              <w:pStyle w:val="7"/>
              <w:spacing w:before="134" w:line="242" w:lineRule="exact"/>
              <w:ind w:left="29" w:right="201"/>
              <w:jc w:val="both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执法依据</w:t>
            </w:r>
          </w:p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F61B8D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62671EE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 w14:paraId="3E5FCB43">
            <w:pPr>
              <w:pStyle w:val="7"/>
              <w:spacing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  <w:p w14:paraId="06C2CB2E">
            <w:pPr>
              <w:pStyle w:val="7"/>
              <w:spacing w:line="242" w:lineRule="exact"/>
              <w:ind w:left="29" w:right="2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《中华人民共和国突发事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件应对法》（主席令第69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FC182D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234371F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 w14:paraId="1BC181C9">
            <w:pPr>
              <w:pStyle w:val="7"/>
              <w:spacing w:line="242" w:lineRule="exact"/>
              <w:ind w:left="101" w:right="9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自该政府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信息形成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工作日内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A501F0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D8613E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739E28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88FB08E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2666F8E3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FAD3EA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11BDA0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E545D8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929E2CE">
            <w:pPr>
              <w:pStyle w:val="7"/>
              <w:spacing w:before="117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1B30F5FA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135929D7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4085FE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CCA772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4AB9A2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BCE134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C89A0F1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9684F9D"/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DB38CF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F473B8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346803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50452B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056F9D2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7A26B88"/>
        </w:tc>
      </w:tr>
      <w:tr w14:paraId="340DDA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exact"/>
        </w:trPr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9E42EB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2D0B0C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F9961B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41DB11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5599CF5">
            <w:pPr>
              <w:pStyle w:val="7"/>
              <w:spacing w:before="129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/>
                <w:w w:val="105"/>
                <w:sz w:val="19"/>
              </w:rPr>
              <w:t>1</w:t>
            </w:r>
            <w:r>
              <w:rPr>
                <w:rFonts w:hint="eastAsia" w:ascii="宋体" w:eastAsia="宋体"/>
                <w:w w:val="105"/>
                <w:sz w:val="19"/>
                <w:lang w:val="en-US" w:eastAsia="zh-CN"/>
              </w:rPr>
              <w:t>6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42B28C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6F7D88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441999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B6F2CBD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13FA79ED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5E99BBD5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36D7E091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36915F5D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0491DB2E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30CE8E2F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38C33404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007A8F58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78C76E6E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7486DAD7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5AA038C7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4A692C16">
            <w:pPr>
              <w:pStyle w:val="7"/>
              <w:spacing w:line="242" w:lineRule="exact"/>
              <w:ind w:left="122" w:right="120"/>
              <w:jc w:val="left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工作动态</w:t>
            </w:r>
          </w:p>
          <w:p w14:paraId="4AD8A92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D35A53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0890D8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BC0266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4B87CE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8E8F9B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4658DB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38AE3A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F89B73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34BCE0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6AA269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B6958B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B55082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2EC533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537A71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83896E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5DF0B9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2FB804D">
            <w:pPr>
              <w:pStyle w:val="7"/>
              <w:spacing w:before="7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</w:p>
          <w:p w14:paraId="37A8DC1F">
            <w:pPr>
              <w:pStyle w:val="7"/>
              <w:spacing w:line="242" w:lineRule="exact"/>
              <w:ind w:left="122" w:right="12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455C8E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8BFB67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6FEE3C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71FD9FF">
            <w:pPr>
              <w:pStyle w:val="7"/>
              <w:spacing w:before="146" w:line="242" w:lineRule="exact"/>
              <w:ind w:left="122" w:right="120"/>
              <w:jc w:val="both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统计数据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D133E3F"/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1B66965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19643FF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2D0CCF9D">
            <w:pPr>
              <w:pStyle w:val="7"/>
              <w:spacing w:line="240" w:lineRule="auto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1.本单位年度预算报告、</w:t>
            </w:r>
          </w:p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09C83F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7E0950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9AF223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682CBB5">
            <w:pPr>
              <w:pStyle w:val="7"/>
              <w:spacing w:before="146"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4BE8582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CA242F7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734A1F42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173ED4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6061FA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30F9E3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EBF0EE8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0AF057B9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1998D1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B15093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C766B5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DE1F025">
            <w:pPr>
              <w:pStyle w:val="7"/>
              <w:spacing w:before="117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7B76BEFC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26490FB3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74534D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751C75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91FE82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116F9E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336A28C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DC1D457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4CDE69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7CD9BD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0C3EAE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F73DEB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C9AA64E">
            <w:pPr>
              <w:pStyle w:val="7"/>
              <w:spacing w:before="129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71ECCE3"/>
        </w:tc>
      </w:tr>
      <w:tr w14:paraId="425BB8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BAB7E9C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336D662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79D9373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481DFFF"/>
        </w:tc>
        <w:tc>
          <w:tcPr>
            <w:tcW w:w="241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54817034">
            <w:pPr>
              <w:pStyle w:val="7"/>
              <w:spacing w:line="21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报表及说明（包含三公经</w:t>
            </w:r>
          </w:p>
          <w:p w14:paraId="25044149">
            <w:pPr>
              <w:pStyle w:val="7"/>
              <w:spacing w:before="25" w:line="242" w:lineRule="exact"/>
              <w:ind w:left="29" w:right="201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费内容）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2.本单位上年度决算报告</w:t>
            </w:r>
          </w:p>
          <w:p w14:paraId="66C9C14C">
            <w:pPr>
              <w:pStyle w:val="7"/>
              <w:spacing w:line="220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、报表及说明（包含三公</w:t>
            </w:r>
          </w:p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15793A1"/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45C783B9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618A4137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1897D62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C5FDD96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41BEC52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D1D64A4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CB96E12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8CF7570"/>
        </w:tc>
      </w:tr>
      <w:tr w14:paraId="03E27EFC">
        <w:trPr>
          <w:trHeight w:val="183" w:hRule="exact"/>
        </w:trPr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5A96222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F6F2AB1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B2DDC97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EF39AF9"/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8C75E24">
            <w:pPr>
              <w:pStyle w:val="7"/>
              <w:spacing w:line="218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经费内容）</w:t>
            </w:r>
          </w:p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ABE7EE2"/>
        </w:tc>
        <w:tc>
          <w:tcPr>
            <w:tcW w:w="10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8C66988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92CC3A4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A6B4C03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4CDC03D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74FF9ED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54D72F2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70985ED"/>
        </w:tc>
      </w:tr>
      <w:tr w14:paraId="40EFBB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exact"/>
        </w:trPr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D088F7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9F3D8C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C017E2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E4BD92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E4375A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9933529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7E2BE7AF">
            <w:pPr>
              <w:pStyle w:val="7"/>
              <w:spacing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/>
                <w:w w:val="105"/>
                <w:sz w:val="19"/>
              </w:rPr>
              <w:t>1</w:t>
            </w:r>
            <w:r>
              <w:rPr>
                <w:rFonts w:hint="eastAsia" w:ascii="宋体" w:eastAsia="宋体"/>
                <w:w w:val="105"/>
                <w:sz w:val="19"/>
                <w:lang w:val="en-US" w:eastAsia="zh-CN"/>
              </w:rPr>
              <w:t>7</w:t>
            </w:r>
          </w:p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6FC9BF1">
            <w:pPr>
              <w:pStyle w:val="7"/>
              <w:spacing w:line="242" w:lineRule="exact"/>
              <w:ind w:left="122" w:right="12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38E3F9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F86C5D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D05753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9B1ADB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270A33F">
            <w:pPr>
              <w:pStyle w:val="7"/>
              <w:spacing w:before="5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 w14:paraId="6AF79E0D">
            <w:pPr>
              <w:pStyle w:val="7"/>
              <w:spacing w:line="242" w:lineRule="exact"/>
              <w:ind w:left="122" w:right="12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公告公示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3C3EC99"/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FD4812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DFA904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</w:p>
          <w:p w14:paraId="2052AF03">
            <w:pPr>
              <w:pStyle w:val="7"/>
              <w:spacing w:before="163" w:line="242" w:lineRule="exact"/>
              <w:ind w:left="29" w:right="201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1.涉及管理相对人切身利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益、需社会广泛知晓的重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要改革方案等重大决策，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决策前向社会公开决策草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案、决策依据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2.重大决策草案公布后征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集到的社会公众意见情况</w:t>
            </w:r>
          </w:p>
          <w:p w14:paraId="09C86DA9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、采纳与否情况及理由等</w:t>
            </w:r>
          </w:p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39340921">
            <w:pPr>
              <w:pStyle w:val="7"/>
              <w:spacing w:line="240" w:lineRule="auto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14B8AF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0D75AC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7E5B4A8">
            <w:pPr>
              <w:pStyle w:val="7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3873112D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BEFCE0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7D0CDF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0DB5AF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CAC00A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6B719AA">
            <w:pPr>
              <w:pStyle w:val="7"/>
              <w:spacing w:before="5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 w14:paraId="0A29FF92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2A9ADF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291712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548045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AEA105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B77BFFF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054C5726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2D69BB66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6FB774AB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BB0D23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45E6F5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65C2D6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9DDBF5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79B93B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F76CAF3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66CE6B07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A1D57D5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7B9B05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6A9CB1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CDF879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FD40B3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FA943F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4C8C431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2E036E43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BF3753A"/>
        </w:tc>
      </w:tr>
      <w:tr w14:paraId="3EC4F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BC0B6CA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C084ECD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B2E2F73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B55F6C1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436465D"/>
        </w:tc>
        <w:tc>
          <w:tcPr>
            <w:tcW w:w="241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74791E82">
            <w:pPr>
              <w:pStyle w:val="7"/>
              <w:spacing w:line="218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A56D66D"/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0C1E44F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7936E34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FFD2D85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EDD343C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66EB371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100E39E"/>
        </w:tc>
      </w:tr>
      <w:tr w14:paraId="246628E0">
        <w:trPr>
          <w:trHeight w:val="242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556B560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95A276A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198844B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EB6339A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5750275"/>
        </w:tc>
        <w:tc>
          <w:tcPr>
            <w:tcW w:w="241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2EDE61E8">
            <w:pPr>
              <w:pStyle w:val="7"/>
              <w:spacing w:line="218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nil"/>
              <w:right w:val="single" w:color="000000" w:sz="8" w:space="0"/>
            </w:tcBorders>
          </w:tcPr>
          <w:p w14:paraId="6501B166"/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BEB480D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CBD7B39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5886E32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0AE69AB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B521B2B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8D0D7BD"/>
        </w:tc>
      </w:tr>
      <w:tr w14:paraId="08DFAC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F610BB7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EC56241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F8532C3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E606E52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3586E27"/>
        </w:tc>
        <w:tc>
          <w:tcPr>
            <w:tcW w:w="241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2886F0D4">
            <w:pPr>
              <w:pStyle w:val="7"/>
              <w:spacing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  <w:p w14:paraId="5573D999">
            <w:pPr>
              <w:pStyle w:val="7"/>
              <w:spacing w:line="242" w:lineRule="exact"/>
              <w:ind w:left="29" w:right="201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《中共中央办公厅国务院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办公厅印发〈关于全面推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进政务公开工作的意见〉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的通知》</w:t>
            </w:r>
          </w:p>
          <w:p w14:paraId="7098C40D">
            <w:pPr>
              <w:pStyle w:val="7"/>
              <w:spacing w:line="220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7B79EAF6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0B24AA5F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D6EB37A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F950402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27047E8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320519F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35FB638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514D0B7"/>
        </w:tc>
      </w:tr>
      <w:tr w14:paraId="6E4C9FED">
        <w:trPr>
          <w:trHeight w:val="242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A9319ED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6B2D4C1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2E5BD3D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504FBE9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50EF483"/>
        </w:tc>
        <w:tc>
          <w:tcPr>
            <w:tcW w:w="241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69C7BD1D">
            <w:pPr>
              <w:pStyle w:val="7"/>
              <w:spacing w:line="218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011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</w:tcPr>
          <w:p w14:paraId="7528D31C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A4EAC22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0B1EDA2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1E91F87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CC9FA61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E27FD61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9C92FC2"/>
        </w:tc>
      </w:tr>
      <w:tr w14:paraId="66C1D9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C471B9E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2AA035A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2A2DA5B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1650909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8C8784B"/>
        </w:tc>
        <w:tc>
          <w:tcPr>
            <w:tcW w:w="241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29F358FD">
            <w:pPr>
              <w:pStyle w:val="7"/>
              <w:spacing w:line="218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E3814A5"/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0E5B55E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486BAE5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2B9F70F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9F5F6C6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79F66D4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AC591AF"/>
        </w:tc>
      </w:tr>
      <w:tr w14:paraId="0978BB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exact"/>
        </w:trPr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1C4C32F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85434B1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E169482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3B0B299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3628D21"/>
        </w:tc>
        <w:tc>
          <w:tcPr>
            <w:tcW w:w="2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7DE397E">
            <w:pPr>
              <w:pStyle w:val="7"/>
              <w:spacing w:line="218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ED34474"/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C7D6729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CE0E51D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4F6931B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F8084A0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1DD8A81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46B659E"/>
        </w:tc>
      </w:tr>
      <w:tr w14:paraId="1FDBF3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exact"/>
        </w:trPr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C00037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429E67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94A1EF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17CB29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BE03A5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1C055FA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37118B8A">
            <w:pPr>
              <w:pStyle w:val="7"/>
              <w:spacing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/>
                <w:w w:val="105"/>
                <w:sz w:val="19"/>
              </w:rPr>
              <w:t>1</w:t>
            </w:r>
            <w:r>
              <w:rPr>
                <w:rFonts w:hint="eastAsia" w:ascii="宋体" w:eastAsia="宋体"/>
                <w:w w:val="105"/>
                <w:sz w:val="19"/>
                <w:lang w:val="en-US" w:eastAsia="zh-CN"/>
              </w:rPr>
              <w:t>8</w:t>
            </w:r>
          </w:p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4F1029D"/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56FA63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2DEB1D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0D2AE9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ABFAEA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51B1DF5">
            <w:pPr>
              <w:pStyle w:val="7"/>
              <w:spacing w:before="5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 w14:paraId="0F3E682D">
            <w:pPr>
              <w:pStyle w:val="7"/>
              <w:spacing w:line="242" w:lineRule="exact"/>
              <w:ind w:left="122" w:right="12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突发公共事件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6809319"/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79EBBF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E629F2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1C56F6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6E5C2D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446930E">
            <w:pPr>
              <w:pStyle w:val="7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3FC5D7CC">
            <w:pPr>
              <w:pStyle w:val="7"/>
              <w:spacing w:line="242" w:lineRule="exact"/>
              <w:ind w:left="29" w:right="201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总体预案、事故灾害类预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案、社会安全事件类预案</w:t>
            </w:r>
          </w:p>
          <w:p w14:paraId="76C5715D">
            <w:pPr>
              <w:pStyle w:val="7"/>
              <w:spacing w:line="242" w:lineRule="exact"/>
              <w:ind w:left="29" w:right="2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、自然灾害类预案和公共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卫生事件类预案等</w:t>
            </w:r>
          </w:p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741080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0F6F4E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F054B5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0F843D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FDFC400">
            <w:pPr>
              <w:pStyle w:val="7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668D3355">
            <w:pPr>
              <w:pStyle w:val="7"/>
              <w:spacing w:before="122"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  <w:p w14:paraId="6E96F62C">
            <w:pPr>
              <w:pStyle w:val="7"/>
              <w:spacing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《国务院办公厅关于印发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突发事件应急预案管理办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法的通知》（国办发〔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2013〕101号）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5130D28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28292E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831F4B3">
            <w:pPr>
              <w:pStyle w:val="7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CB94523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A433C7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B7E1D0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2A73EE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BA5911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175CDC7">
            <w:pPr>
              <w:pStyle w:val="7"/>
              <w:spacing w:before="5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 w14:paraId="256E5034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9A577C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D67704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7912F8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15A58A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23FFF8E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654B3183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7BBBC80A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15BDBAAB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F3DCB1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8A6E03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8A935C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E9DA32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C6D444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BAF3A0A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0C7E103A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E81BDEE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984D41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BF2807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DA0E9C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07C86B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E5AF48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B9E2B63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65E1F0A4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0D3C5F7"/>
        </w:tc>
      </w:tr>
      <w:tr w14:paraId="3CA8E0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7E1B159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9CF04CA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A52E34F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5FD9DAA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C838482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7070B50"/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40F5B00E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351B28C2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1C1E1A0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56BB7CE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40A154E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EA10E7F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AAC6D89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2E87AA5"/>
        </w:tc>
      </w:tr>
      <w:tr w14:paraId="297C62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exact"/>
        </w:trPr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D147F1C"/>
        </w:tc>
        <w:tc>
          <w:tcPr>
            <w:tcW w:w="659" w:type="dxa"/>
            <w:vMerge w:val="continue"/>
            <w:tcBorders>
              <w:left w:val="single" w:color="000000" w:sz="8" w:space="0"/>
              <w:bottom w:val="nil"/>
              <w:right w:val="single" w:color="000000" w:sz="8" w:space="0"/>
            </w:tcBorders>
          </w:tcPr>
          <w:p w14:paraId="5F1D79DA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90527A0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E7D3811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6943E7A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3AE6F7F"/>
        </w:tc>
        <w:tc>
          <w:tcPr>
            <w:tcW w:w="10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87F9F3C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99295F5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5B5786D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EC91EFC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A168826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00BF8B6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52910E6"/>
        </w:tc>
      </w:tr>
    </w:tbl>
    <w:p w14:paraId="38D4D3BD">
      <w:pPr>
        <w:spacing w:after="0"/>
        <w:sectPr>
          <w:pgSz w:w="16820" w:h="16840"/>
          <w:pgMar w:top="1600" w:right="940" w:bottom="280" w:left="960" w:header="720" w:footer="720" w:gutter="0"/>
          <w:cols w:space="720" w:num="1"/>
        </w:sectPr>
      </w:pPr>
    </w:p>
    <w:tbl>
      <w:tblPr>
        <w:tblStyle w:val="3"/>
        <w:tblW w:w="0" w:type="auto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659"/>
        <w:gridCol w:w="659"/>
        <w:gridCol w:w="659"/>
        <w:gridCol w:w="2418"/>
        <w:gridCol w:w="2418"/>
        <w:gridCol w:w="1011"/>
        <w:gridCol w:w="1011"/>
        <w:gridCol w:w="2990"/>
        <w:gridCol w:w="542"/>
        <w:gridCol w:w="542"/>
        <w:gridCol w:w="542"/>
        <w:gridCol w:w="542"/>
      </w:tblGrid>
      <w:tr w14:paraId="518C90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exact"/>
        </w:trPr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66AD3B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CD9910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8CB698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43BEF7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382688B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3814BA95">
            <w:pPr>
              <w:pStyle w:val="7"/>
              <w:spacing w:line="240" w:lineRule="auto"/>
              <w:ind w:right="0"/>
              <w:jc w:val="center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19</w:t>
            </w:r>
          </w:p>
        </w:tc>
        <w:tc>
          <w:tcPr>
            <w:tcW w:w="659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</w:tcPr>
          <w:p w14:paraId="4AADF223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6CA82146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04F8319A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16AD2050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17FA018F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5D9056B2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268A9510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39964540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44B51CE3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53811EAB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2135AC71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70812452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4943DEC4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058E9CC0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410F630E">
            <w:pPr>
              <w:jc w:val="center"/>
              <w:rPr>
                <w:rFonts w:hint="eastAsia" w:eastAsia="宋体"/>
                <w:lang w:val="en-US" w:eastAsia="zh-CN"/>
              </w:rPr>
            </w:pPr>
          </w:p>
          <w:p w14:paraId="0AA45623">
            <w:pPr>
              <w:pStyle w:val="7"/>
              <w:spacing w:line="242" w:lineRule="exact"/>
              <w:ind w:right="120"/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概</w:t>
            </w:r>
          </w:p>
          <w:p w14:paraId="1D454036">
            <w:pPr>
              <w:pStyle w:val="7"/>
              <w:spacing w:line="242" w:lineRule="exact"/>
              <w:ind w:right="120"/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况</w:t>
            </w:r>
          </w:p>
          <w:p w14:paraId="233BDD2C">
            <w:pPr>
              <w:pStyle w:val="7"/>
              <w:spacing w:line="242" w:lineRule="exact"/>
              <w:ind w:right="120"/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信</w:t>
            </w:r>
          </w:p>
          <w:p w14:paraId="4A47EF1A">
            <w:pPr>
              <w:pStyle w:val="7"/>
              <w:spacing w:line="242" w:lineRule="exact"/>
              <w:ind w:right="12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息</w:t>
            </w:r>
          </w:p>
          <w:p w14:paraId="44AB7526">
            <w:pPr>
              <w:pStyle w:val="7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4112790">
            <w:pPr>
              <w:pStyle w:val="7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421A739">
            <w:pPr>
              <w:pStyle w:val="7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F9D54C7">
            <w:pPr>
              <w:pStyle w:val="7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63A9210">
            <w:pPr>
              <w:pStyle w:val="7"/>
              <w:spacing w:before="147" w:line="242" w:lineRule="exact"/>
              <w:ind w:left="122" w:right="12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2BC082E">
            <w:pPr>
              <w:pStyle w:val="7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E1DDE46">
            <w:pPr>
              <w:pStyle w:val="7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FD7CF5D">
            <w:pPr>
              <w:pStyle w:val="7"/>
              <w:spacing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01CD351">
            <w:pPr>
              <w:pStyle w:val="7"/>
              <w:spacing w:before="5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51D8D5E1">
            <w:pPr>
              <w:pStyle w:val="7"/>
              <w:spacing w:line="242" w:lineRule="exact"/>
              <w:ind w:right="120"/>
              <w:jc w:val="center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机构职能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E65C6EE"/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D05D68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60A331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3B6F83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98D2A0A">
            <w:pPr>
              <w:pStyle w:val="7"/>
              <w:spacing w:before="5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1CFA6A4F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1.机构职能</w:t>
            </w:r>
          </w:p>
          <w:p w14:paraId="48724EE6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2.机构名称</w:t>
            </w:r>
          </w:p>
          <w:p w14:paraId="4028E1CA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3.办公地址</w:t>
            </w:r>
          </w:p>
          <w:p w14:paraId="6BCA8839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4.办公时间</w:t>
            </w:r>
          </w:p>
          <w:p w14:paraId="15B5AB36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5.联系方式</w:t>
            </w:r>
          </w:p>
          <w:p w14:paraId="3063DC84">
            <w:pPr>
              <w:pStyle w:val="7"/>
              <w:spacing w:line="242" w:lineRule="exact"/>
              <w:ind w:left="29" w:right="2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6.负责人姓名等</w:t>
            </w:r>
          </w:p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C909B4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5976A8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865DA8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6E70E6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3DE3683">
            <w:pPr>
              <w:pStyle w:val="7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4EA5F4A7">
            <w:pPr>
              <w:pStyle w:val="7"/>
              <w:spacing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73CDE3B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792A85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1E08B59">
            <w:pPr>
              <w:pStyle w:val="7"/>
              <w:spacing w:before="1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1EA8725F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E1A3E6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05A318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15A075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2AA06E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4E2B9CF">
            <w:pPr>
              <w:pStyle w:val="7"/>
              <w:spacing w:before="5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 w14:paraId="2E2D731F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A4A1F0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A3CA59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E149CD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B96377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7CCF966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0E4F1B87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65C06BE6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6B285BDB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77D960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C5B6CB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C9DC46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2BDE9B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62A488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9B3BACE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0D7BE3F3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903EF3B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E08D28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A11057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49D8ED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51F290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996088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F5F6F24">
            <w:pPr>
              <w:pStyle w:val="7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6C1E3592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E074EDE"/>
        </w:tc>
      </w:tr>
      <w:tr w14:paraId="45BCAFAC">
        <w:trPr>
          <w:trHeight w:val="967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6215CB5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9D6A33C">
            <w:pPr>
              <w:jc w:val="center"/>
            </w:pPr>
          </w:p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C399323">
            <w:pPr>
              <w:jc w:val="center"/>
            </w:pPr>
          </w:p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48B659E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008FFBA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896BDD9"/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389E921F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5604ADF7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3321BE5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9C9D44D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C7C39F9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3EE99A7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591A684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323B0C3"/>
        </w:tc>
      </w:tr>
      <w:tr w14:paraId="3552D3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exact"/>
        </w:trPr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D0660D6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F70EC9A">
            <w:pPr>
              <w:jc w:val="center"/>
            </w:pPr>
          </w:p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35AB75A">
            <w:pPr>
              <w:jc w:val="center"/>
            </w:pPr>
          </w:p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D644DE3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0636C29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4FE0B92"/>
        </w:tc>
        <w:tc>
          <w:tcPr>
            <w:tcW w:w="10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3F4F12A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1E307D7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8497AA2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B5FEFC9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57E99B2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8422024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9124242"/>
        </w:tc>
      </w:tr>
      <w:tr w14:paraId="35FBF3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exact"/>
        </w:trPr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A14B87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DC6B36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28D67E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2F0316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30CAAA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C984AD8">
            <w:pPr>
              <w:pStyle w:val="7"/>
              <w:spacing w:before="131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/>
                <w:w w:val="105"/>
                <w:sz w:val="19"/>
              </w:rPr>
              <w:t>2</w:t>
            </w:r>
            <w:r>
              <w:rPr>
                <w:rFonts w:hint="eastAsia" w:ascii="宋体" w:eastAsia="宋体"/>
                <w:w w:val="105"/>
                <w:sz w:val="19"/>
                <w:lang w:val="en-US" w:eastAsia="zh-CN"/>
              </w:rPr>
              <w:t>0</w:t>
            </w:r>
          </w:p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E9E3B67">
            <w:pPr>
              <w:pStyle w:val="7"/>
              <w:spacing w:before="147" w:line="242" w:lineRule="exact"/>
              <w:ind w:left="122" w:right="12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C178C11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6B3BC04D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77DEB54D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7F5AAFDC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3FDBA690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2AB88FE4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3CC2ADD6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00FC51AC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6D4BF3F1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3F48740A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领</w:t>
            </w:r>
          </w:p>
          <w:p w14:paraId="4EA40325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导</w:t>
            </w:r>
          </w:p>
          <w:p w14:paraId="240C1857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信</w:t>
            </w:r>
          </w:p>
          <w:p w14:paraId="1FFD8651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息</w:t>
            </w:r>
          </w:p>
          <w:p w14:paraId="0A27F8B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17EF66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340BD1A">
            <w:pPr>
              <w:pStyle w:val="7"/>
              <w:spacing w:before="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73013E72">
            <w:pPr>
              <w:pStyle w:val="7"/>
              <w:spacing w:line="242" w:lineRule="exact"/>
              <w:ind w:left="122" w:right="12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DD42848">
            <w:pPr>
              <w:pStyle w:val="7"/>
              <w:spacing w:line="242" w:lineRule="exact"/>
              <w:ind w:right="120"/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</w:p>
          <w:p w14:paraId="2722EC6B">
            <w:pPr>
              <w:pStyle w:val="7"/>
              <w:spacing w:line="242" w:lineRule="exact"/>
              <w:ind w:right="120"/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领</w:t>
            </w:r>
          </w:p>
          <w:p w14:paraId="0CFFF5F6">
            <w:pPr>
              <w:pStyle w:val="7"/>
              <w:spacing w:line="242" w:lineRule="exact"/>
              <w:ind w:right="120"/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导</w:t>
            </w:r>
          </w:p>
          <w:p w14:paraId="76D4B93F">
            <w:pPr>
              <w:pStyle w:val="7"/>
              <w:spacing w:line="242" w:lineRule="exact"/>
              <w:ind w:right="120"/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重</w:t>
            </w:r>
          </w:p>
          <w:p w14:paraId="091E5E58">
            <w:pPr>
              <w:pStyle w:val="7"/>
              <w:spacing w:line="242" w:lineRule="exact"/>
              <w:ind w:right="120"/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要</w:t>
            </w:r>
          </w:p>
          <w:p w14:paraId="54CE3B63">
            <w:pPr>
              <w:pStyle w:val="7"/>
              <w:spacing w:line="242" w:lineRule="exact"/>
              <w:ind w:right="120"/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活</w:t>
            </w:r>
          </w:p>
          <w:p w14:paraId="7687A192">
            <w:pPr>
              <w:pStyle w:val="7"/>
              <w:spacing w:line="242" w:lineRule="exact"/>
              <w:ind w:right="120"/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动</w:t>
            </w:r>
          </w:p>
          <w:p w14:paraId="0C49EE8C">
            <w:pPr>
              <w:pStyle w:val="7"/>
              <w:spacing w:line="242" w:lineRule="exact"/>
              <w:ind w:right="120"/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及</w:t>
            </w:r>
          </w:p>
          <w:p w14:paraId="20B0DF78">
            <w:pPr>
              <w:pStyle w:val="7"/>
              <w:spacing w:line="242" w:lineRule="exact"/>
              <w:ind w:right="120"/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讲</w:t>
            </w:r>
          </w:p>
          <w:p w14:paraId="7A51C1E0">
            <w:pPr>
              <w:pStyle w:val="7"/>
              <w:spacing w:line="242" w:lineRule="exact"/>
              <w:ind w:right="12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话</w:t>
            </w:r>
          </w:p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843149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2F6CEC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16B842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E9B3FE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612847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B141DB9">
            <w:pPr>
              <w:pStyle w:val="7"/>
              <w:spacing w:before="131" w:line="240" w:lineRule="auto"/>
              <w:ind w:left="29" w:right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活动具体内容</w:t>
            </w:r>
          </w:p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4156CAE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735027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B10CB5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E0B0D28">
            <w:pPr>
              <w:pStyle w:val="7"/>
              <w:spacing w:line="220" w:lineRule="exact"/>
              <w:ind w:left="29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35A6E28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2C6DAB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3080F02">
            <w:pPr>
              <w:pStyle w:val="7"/>
              <w:spacing w:before="10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7C5288FA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E6AD3F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952B01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1C136C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FC62B5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235A754">
            <w:pPr>
              <w:pStyle w:val="7"/>
              <w:spacing w:before="4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4A06A83E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66ADB7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6FD7D1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F6262B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586028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ED24106">
            <w:pPr>
              <w:pStyle w:val="7"/>
              <w:spacing w:before="119"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7E590D6E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■便民服务中心</w:t>
            </w:r>
          </w:p>
          <w:p w14:paraId="665AA8E5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306708D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6F08E0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237462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0E8867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3602CF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32F373F">
            <w:pPr>
              <w:pStyle w:val="7"/>
              <w:spacing w:before="131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9B88042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5F7F802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9F5A573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BED1D5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95A208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0EE647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114E67E">
            <w:pPr>
              <w:pStyle w:val="7"/>
              <w:spacing w:before="131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E8D5FE6"/>
        </w:tc>
      </w:tr>
      <w:tr w14:paraId="3FE52B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577384C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3D3725D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A9CE68B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87F4BCF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789F6F4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4E60693"/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59D2D82E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72DE1F15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73D70F5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E44EE70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340ABE3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7523B0E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069DB8D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72E6E3EA"/>
        </w:tc>
      </w:tr>
      <w:tr w14:paraId="14CD17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exact"/>
        </w:trPr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22FF7ED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E649FBC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A1F7279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55A396F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93679E3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1AD9B88"/>
        </w:tc>
        <w:tc>
          <w:tcPr>
            <w:tcW w:w="10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24862D1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0951CD8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98F9A56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75F85E6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7FBEED0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B686BDE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DEF9D0B"/>
        </w:tc>
      </w:tr>
      <w:tr w14:paraId="5EF8C9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exact"/>
        </w:trPr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E021D6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CCBD14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8193E8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B6EBC9B">
            <w:pPr>
              <w:pStyle w:val="7"/>
              <w:spacing w:before="127" w:line="240" w:lineRule="auto"/>
              <w:ind w:right="0"/>
              <w:jc w:val="center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/>
                <w:w w:val="105"/>
                <w:sz w:val="19"/>
              </w:rPr>
              <w:t>2</w:t>
            </w:r>
            <w:r>
              <w:rPr>
                <w:rFonts w:hint="eastAsia" w:ascii="宋体" w:eastAsia="宋体"/>
                <w:w w:val="105"/>
                <w:sz w:val="19"/>
                <w:lang w:val="en-US" w:eastAsia="zh-CN"/>
              </w:rPr>
              <w:t>1</w:t>
            </w:r>
          </w:p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03E073C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8766F4E">
            <w:pPr>
              <w:pStyle w:val="7"/>
              <w:spacing w:line="242" w:lineRule="exact"/>
              <w:ind w:left="122" w:right="12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269BAF6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AB2E43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85A551A">
            <w:pPr>
              <w:pStyle w:val="7"/>
              <w:spacing w:before="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72061A15">
            <w:pPr>
              <w:pStyle w:val="7"/>
              <w:spacing w:line="242" w:lineRule="exact"/>
              <w:ind w:left="122" w:right="12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领导简历及分工</w:t>
            </w:r>
          </w:p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D37A30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DD6A3E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1EDC58D">
            <w:pPr>
              <w:pStyle w:val="7"/>
              <w:spacing w:before="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627ECD64">
            <w:pPr>
              <w:pStyle w:val="7"/>
              <w:spacing w:line="242" w:lineRule="exact"/>
              <w:ind w:left="29" w:right="201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领导分工、简历、联系方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式、照片等</w:t>
            </w:r>
          </w:p>
        </w:tc>
        <w:tc>
          <w:tcPr>
            <w:tcW w:w="241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BB1CA95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F1A10A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CC30F2D">
            <w:pPr>
              <w:pStyle w:val="7"/>
              <w:spacing w:before="144"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 w14:paraId="56B86572">
            <w:pPr>
              <w:pStyle w:val="7"/>
              <w:spacing w:before="7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60D5F3E3">
            <w:pPr>
              <w:pStyle w:val="7"/>
              <w:spacing w:line="240" w:lineRule="auto"/>
              <w:ind w:left="101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自该政府</w:t>
            </w:r>
          </w:p>
        </w:tc>
        <w:tc>
          <w:tcPr>
            <w:tcW w:w="101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DAAE9D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D8D4E8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4A78366">
            <w:pPr>
              <w:pStyle w:val="7"/>
              <w:spacing w:before="1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  <w:p w14:paraId="49E41887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ED3D3F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1ACB3C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999EEAA">
            <w:pPr>
              <w:pStyle w:val="7"/>
              <w:spacing w:before="7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AB340DF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1D0BD03C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0D0B135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74D89A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E258B0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2E8E797">
            <w:pPr>
              <w:pStyle w:val="7"/>
              <w:spacing w:before="127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6785D615"/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1585B53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EEAE6F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E441EB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708D785">
            <w:pPr>
              <w:pStyle w:val="7"/>
              <w:spacing w:before="127"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 w14:paraId="7CB5B9A7"/>
        </w:tc>
      </w:tr>
      <w:tr w14:paraId="36B647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exact"/>
        </w:trPr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ED2D940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EB17E9C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3FED6AE7"/>
        </w:tc>
        <w:tc>
          <w:tcPr>
            <w:tcW w:w="659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03352863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52215E98"/>
        </w:tc>
        <w:tc>
          <w:tcPr>
            <w:tcW w:w="2418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6278F263"/>
        </w:tc>
        <w:tc>
          <w:tcPr>
            <w:tcW w:w="101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 w14:paraId="67B3469A">
            <w:pPr>
              <w:pStyle w:val="7"/>
              <w:spacing w:line="215" w:lineRule="exact"/>
              <w:ind w:left="101" w:right="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信息形成</w:t>
            </w:r>
          </w:p>
          <w:p w14:paraId="6D62E58F">
            <w:pPr>
              <w:pStyle w:val="7"/>
              <w:spacing w:before="25"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日起10个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工作日内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29733B9"/>
        </w:tc>
        <w:tc>
          <w:tcPr>
            <w:tcW w:w="2990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EE8D70E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4BACF8E3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AFE5A2F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1AF24D47"/>
        </w:tc>
        <w:tc>
          <w:tcPr>
            <w:tcW w:w="542" w:type="dxa"/>
            <w:vMerge w:val="continue"/>
            <w:tcBorders>
              <w:left w:val="single" w:color="000000" w:sz="8" w:space="0"/>
              <w:right w:val="single" w:color="000000" w:sz="8" w:space="0"/>
            </w:tcBorders>
          </w:tcPr>
          <w:p w14:paraId="2F4002AD"/>
        </w:tc>
      </w:tr>
      <w:tr w14:paraId="6487E7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6" w:hRule="exact"/>
        </w:trPr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8A8454C"/>
        </w:tc>
        <w:tc>
          <w:tcPr>
            <w:tcW w:w="659" w:type="dxa"/>
            <w:vMerge w:val="continue"/>
            <w:tcBorders>
              <w:left w:val="single" w:color="000000" w:sz="8" w:space="0"/>
              <w:bottom w:val="nil"/>
              <w:right w:val="single" w:color="000000" w:sz="8" w:space="0"/>
            </w:tcBorders>
          </w:tcPr>
          <w:p w14:paraId="27847875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4BADBE3"/>
        </w:tc>
        <w:tc>
          <w:tcPr>
            <w:tcW w:w="6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7F71232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271E89C"/>
        </w:tc>
        <w:tc>
          <w:tcPr>
            <w:tcW w:w="241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A06C73D"/>
        </w:tc>
        <w:tc>
          <w:tcPr>
            <w:tcW w:w="10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18B3656">
            <w:pPr>
              <w:pStyle w:val="7"/>
              <w:spacing w:line="218" w:lineRule="exact"/>
              <w:ind w:left="298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101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54FBFE8B"/>
        </w:tc>
        <w:tc>
          <w:tcPr>
            <w:tcW w:w="299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5C4B09D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5D1A1FB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62CAEF0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C17BB47"/>
        </w:tc>
        <w:tc>
          <w:tcPr>
            <w:tcW w:w="54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C7D4C85"/>
        </w:tc>
      </w:tr>
    </w:tbl>
    <w:tbl>
      <w:tblPr>
        <w:tblStyle w:val="3"/>
        <w:tblpPr w:leftFromText="180" w:rightFromText="180" w:vertAnchor="text" w:horzAnchor="page" w:tblpX="1012" w:tblpY="42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659"/>
        <w:gridCol w:w="659"/>
        <w:gridCol w:w="659"/>
        <w:gridCol w:w="2418"/>
        <w:gridCol w:w="2418"/>
        <w:gridCol w:w="1011"/>
        <w:gridCol w:w="1011"/>
        <w:gridCol w:w="2990"/>
        <w:gridCol w:w="542"/>
        <w:gridCol w:w="542"/>
        <w:gridCol w:w="542"/>
        <w:gridCol w:w="542"/>
      </w:tblGrid>
      <w:tr w14:paraId="6379CB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6" w:hRule="exact"/>
        </w:trPr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21AB23A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9EF2F4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BFD81B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7DD9D9D">
            <w:pPr>
              <w:pStyle w:val="7"/>
              <w:spacing w:before="9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</w:p>
          <w:p w14:paraId="4C6F3E99">
            <w:pPr>
              <w:pStyle w:val="7"/>
              <w:spacing w:line="240" w:lineRule="auto"/>
              <w:ind w:right="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/>
                <w:w w:val="105"/>
                <w:sz w:val="19"/>
              </w:rPr>
              <w:t>26</w:t>
            </w:r>
          </w:p>
        </w:tc>
        <w:tc>
          <w:tcPr>
            <w:tcW w:w="65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207F290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申</w:t>
            </w:r>
          </w:p>
          <w:p w14:paraId="103CB62F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请</w:t>
            </w:r>
          </w:p>
          <w:p w14:paraId="64624312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公</w:t>
            </w:r>
          </w:p>
          <w:p w14:paraId="7DE66602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开</w:t>
            </w:r>
          </w:p>
          <w:p w14:paraId="6FB35A9A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信</w:t>
            </w:r>
          </w:p>
          <w:p w14:paraId="5804895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息</w:t>
            </w:r>
          </w:p>
        </w:tc>
        <w:tc>
          <w:tcPr>
            <w:tcW w:w="65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8300798">
            <w:pPr>
              <w:pStyle w:val="7"/>
              <w:spacing w:before="80" w:line="242" w:lineRule="exact"/>
              <w:ind w:left="122" w:right="12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信息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公开</w:t>
            </w:r>
          </w:p>
        </w:tc>
        <w:tc>
          <w:tcPr>
            <w:tcW w:w="65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2DF1D092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714800C1">
            <w:pPr>
              <w:pStyle w:val="7"/>
              <w:spacing w:line="242" w:lineRule="exact"/>
              <w:ind w:left="122" w:right="12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3FB657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A630EE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FBEFD1E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 w14:paraId="526D71F5">
            <w:pPr>
              <w:pStyle w:val="7"/>
              <w:spacing w:line="242" w:lineRule="exact"/>
              <w:ind w:left="29" w:right="2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检查和巡查发现的、并要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求向社会公开的问题及整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改落实情况</w:t>
            </w:r>
          </w:p>
        </w:tc>
        <w:tc>
          <w:tcPr>
            <w:tcW w:w="2418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176CF8B9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</w:p>
          <w:p w14:paraId="332A0AB9">
            <w:pPr>
              <w:pStyle w:val="7"/>
              <w:spacing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号）</w:t>
            </w:r>
          </w:p>
          <w:p w14:paraId="453E0FEE">
            <w:pPr>
              <w:pStyle w:val="7"/>
              <w:spacing w:line="242" w:lineRule="exact"/>
              <w:ind w:left="29" w:right="103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《中共中央</w:t>
            </w:r>
            <w:r>
              <w:rPr>
                <w:rFonts w:ascii="宋体" w:hAnsi="宋体" w:eastAsia="宋体" w:cs="宋体"/>
                <w:spacing w:val="-26"/>
                <w:w w:val="10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国务院关于推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进安全生产领域改革发展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的意见》（中发〔2016〕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32号）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0C4AE4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C65586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2161B48">
            <w:pPr>
              <w:pStyle w:val="7"/>
              <w:spacing w:before="2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9"/>
                <w:szCs w:val="29"/>
              </w:rPr>
            </w:pPr>
          </w:p>
          <w:p w14:paraId="5BA278F2">
            <w:pPr>
              <w:pStyle w:val="7"/>
              <w:spacing w:line="242" w:lineRule="exact"/>
              <w:ind w:left="101" w:right="99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按进展情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况及时公</w:t>
            </w:r>
            <w:r>
              <w:rPr>
                <w:rFonts w:ascii="宋体" w:hAnsi="宋体" w:eastAsia="宋体" w:cs="宋体"/>
                <w:spacing w:val="-8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开</w:t>
            </w:r>
          </w:p>
        </w:tc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D2F787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35BE03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DCDB2F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9657DD6">
            <w:pPr>
              <w:pStyle w:val="7"/>
              <w:spacing w:before="8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</w:p>
          <w:p w14:paraId="7712D469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75C0B68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E873C89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BABCA6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6B943AB">
            <w:pPr>
              <w:pStyle w:val="7"/>
              <w:spacing w:before="3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</w:p>
          <w:p w14:paraId="2280EA53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765DD9E6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  <w:bookmarkStart w:id="0" w:name="_GoBack"/>
            <w:bookmarkEnd w:id="0"/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935436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5ACA92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7ECEC06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A5F2C3E">
            <w:pPr>
              <w:pStyle w:val="7"/>
              <w:spacing w:before="9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</w:p>
          <w:p w14:paraId="31DF39CA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4BCBEDBE"/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816BB81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539743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F97EBA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3DC6ABF">
            <w:pPr>
              <w:pStyle w:val="7"/>
              <w:spacing w:before="9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</w:p>
          <w:p w14:paraId="191F615D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 w14:paraId="390C4B53"/>
        </w:tc>
      </w:tr>
      <w:tr w14:paraId="1BB493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5" w:hRule="exact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26E7A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D11793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166309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B0DE243">
            <w:pPr>
              <w:pStyle w:val="7"/>
              <w:spacing w:before="10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</w:p>
          <w:p w14:paraId="7C5326B7">
            <w:pPr>
              <w:pStyle w:val="7"/>
              <w:spacing w:line="240" w:lineRule="auto"/>
              <w:ind w:right="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/>
                <w:w w:val="105"/>
                <w:sz w:val="19"/>
              </w:rPr>
              <w:t>27</w:t>
            </w: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64F68D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6E6B0A04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</w:p>
          <w:p w14:paraId="69E56D9A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行</w:t>
            </w:r>
          </w:p>
          <w:p w14:paraId="28FD61BB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政</w:t>
            </w:r>
          </w:p>
          <w:p w14:paraId="2E0DDF87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执</w:t>
            </w:r>
          </w:p>
          <w:p w14:paraId="0BC93D33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法</w:t>
            </w:r>
          </w:p>
          <w:p w14:paraId="1EEB160B">
            <w:pPr>
              <w:jc w:val="center"/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公</w:t>
            </w:r>
          </w:p>
          <w:p w14:paraId="52B3BD2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 w:bidi="ar-SA"/>
              </w:rPr>
              <w:t>示</w:t>
            </w: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4604A2">
            <w:pPr>
              <w:pStyle w:val="7"/>
              <w:spacing w:before="132" w:line="240" w:lineRule="auto"/>
              <w:ind w:left="122" w:right="0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C96846"/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7F20E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9777F5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474AB2D">
            <w:pPr>
              <w:pStyle w:val="7"/>
              <w:spacing w:before="4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3D4D608A">
            <w:pPr>
              <w:pStyle w:val="7"/>
              <w:spacing w:line="242" w:lineRule="exact"/>
              <w:ind w:left="29" w:right="2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批前公示：规划草案（涉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密信息、法律法规规定不</w:t>
            </w:r>
            <w:r>
              <w:rPr>
                <w:rFonts w:ascii="宋体" w:hAnsi="宋体" w:eastAsia="宋体" w:cs="宋体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予公开的除外）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40B64E">
            <w:pPr>
              <w:pStyle w:val="7"/>
              <w:spacing w:line="240" w:lineRule="auto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2ACD1B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9DC85E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80F6E12">
            <w:pPr>
              <w:pStyle w:val="7"/>
              <w:spacing w:before="4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143F3E84">
            <w:pPr>
              <w:pStyle w:val="7"/>
              <w:spacing w:line="242" w:lineRule="exact"/>
              <w:ind w:left="101" w:right="9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批前公示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时间不得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少于30日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180ABE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8B26FB8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CF1D90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E16BD88">
            <w:pPr>
              <w:pStyle w:val="7"/>
              <w:spacing w:before="9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14:paraId="5DA73549">
            <w:pPr>
              <w:pStyle w:val="7"/>
              <w:spacing w:line="242" w:lineRule="exact"/>
              <w:ind w:left="200" w:right="99" w:hanging="99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w w:val="105"/>
                <w:sz w:val="19"/>
                <w:szCs w:val="19"/>
                <w:lang w:val="en-US" w:eastAsia="zh-CN"/>
              </w:rPr>
              <w:t>内良乡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民政府</w:t>
            </w:r>
          </w:p>
        </w:tc>
        <w:tc>
          <w:tcPr>
            <w:tcW w:w="2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27671C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8D8E56F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068DE46">
            <w:pPr>
              <w:pStyle w:val="7"/>
              <w:spacing w:before="10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</w:p>
          <w:p w14:paraId="1B31CE4E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■政府网站</w:t>
            </w:r>
          </w:p>
          <w:p w14:paraId="38DAD6DE">
            <w:pPr>
              <w:pStyle w:val="7"/>
              <w:spacing w:line="242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■发布会/听证会</w:t>
            </w:r>
          </w:p>
          <w:p w14:paraId="6723C5E8">
            <w:pPr>
              <w:pStyle w:val="7"/>
              <w:spacing w:line="245" w:lineRule="exact"/>
              <w:ind w:left="29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5"/>
                <w:sz w:val="19"/>
                <w:szCs w:val="19"/>
              </w:rPr>
              <w:t>■其他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EAC8C2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1DB3A10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8EF0594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9440117">
            <w:pPr>
              <w:pStyle w:val="7"/>
              <w:spacing w:before="10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</w:p>
          <w:p w14:paraId="59EC0CCC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6CE708"/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F240D7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218182D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B4B060A">
            <w:pPr>
              <w:pStyle w:val="7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5D58C6F">
            <w:pPr>
              <w:pStyle w:val="7"/>
              <w:spacing w:before="10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</w:p>
          <w:p w14:paraId="76159285">
            <w:pPr>
              <w:pStyle w:val="7"/>
              <w:spacing w:line="240" w:lineRule="auto"/>
              <w:ind w:left="162"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103"/>
                <w:sz w:val="19"/>
                <w:szCs w:val="19"/>
              </w:rPr>
              <w:t>√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9D2CC6"/>
        </w:tc>
      </w:tr>
    </w:tbl>
    <w:p w14:paraId="75E3BB33"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sectPr>
      <w:pgSz w:w="16820" w:h="16840"/>
      <w:pgMar w:top="1600" w:right="940" w:bottom="280" w:left="9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rsids>
    <w:rsidRoot w:val="00000000"/>
    <w:rsid w:val="0B8410C7"/>
    <w:rsid w:val="22AE0FC2"/>
    <w:rsid w:val="25A612E2"/>
    <w:rsid w:val="30FA1876"/>
    <w:rsid w:val="31DE4CF4"/>
    <w:rsid w:val="373E14EC"/>
    <w:rsid w:val="402661E4"/>
    <w:rsid w:val="71BB412E"/>
    <w:rsid w:val="7C855A65"/>
    <w:rsid w:val="7D4F04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75"/>
      <w:ind w:left="912"/>
    </w:pPr>
    <w:rPr>
      <w:rFonts w:ascii="宋体" w:hAnsi="宋体" w:eastAsia="宋体"/>
      <w:sz w:val="19"/>
      <w:szCs w:val="19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949</Words>
  <Characters>975</Characters>
  <TotalTime>10</TotalTime>
  <ScaleCrop>false</ScaleCrop>
  <LinksUpToDate>false</LinksUpToDate>
  <CharactersWithSpaces>1049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2025-08-14T15:55:00Z</dcterms:created>
  <dc:creator>Administrator</dc:creator>
  <cp:lastModifiedBy>Administrator</cp:lastModifiedBy>
  <dcterms:modified xsi:type="dcterms:W3CDTF">2025-08-25T06:30:06Z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2025-08-14T00:00:00Z</vt:filetime>
  </property>
  <property fmtid="{D5CDD505-2E9C-101B-9397-08002B2CF9AE}" pid="5" name="KSOTemplateDocerSaveRecord">
    <vt:lpwstr>eyJoZGlkIjoiODM1ZjE5OGU5ZmNiMzRkMDIzMjk2Zjc4YTE5ZGZlZmIifQ==</vt:lpwstr>
  </property>
  <property fmtid="{D5CDD505-2E9C-101B-9397-08002B2CF9AE}" pid="6" name="KSOProductBuildVer">
    <vt:lpwstr>2052-12.1.0.22529</vt:lpwstr>
  </property>
  <property fmtid="{D5CDD505-2E9C-101B-9397-08002B2CF9AE}" pid="7" name="ICV">
    <vt:lpwstr>D2CF9847695040EDA4E1ADE239C2D22F_12</vt:lpwstr>
  </property>
</Properties>
</file>